
<file path=[Content_Types].xml><?xml version="1.0" encoding="utf-8"?>
<Types xmlns="http://schemas.openxmlformats.org/package/2006/content-types">
  <Default Extension="jpg&amp;ehk=Fc1vnERhbY6973HYSUJZ9w&amp;r=0&amp;pid=OfficeInsert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811"/>
        <w:gridCol w:w="270"/>
        <w:gridCol w:w="2789"/>
        <w:gridCol w:w="1619"/>
        <w:gridCol w:w="2791"/>
      </w:tblGrid>
      <w:tr w:rsidR="00650259" w:rsidRPr="00846B76" w14:paraId="4265011C" w14:textId="77777777" w:rsidTr="00346DE2">
        <w:sdt>
          <w:sdtPr>
            <w:id w:val="1621259925"/>
            <w:placeholder>
              <w:docPart w:val="F8ECAD6286C848609A75391334F27C8C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0CCD1003" w14:textId="77777777" w:rsidR="00650259" w:rsidRPr="00846B76" w:rsidRDefault="00346DE2" w:rsidP="00346DE2">
                <w:r w:rsidRPr="00346DE2">
                  <w:t>First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31EBE961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7638E121" w14:textId="77777777" w:rsidTr="00346DE2">
        <w:sdt>
          <w:sdtPr>
            <w:id w:val="-1470592894"/>
            <w:placeholder>
              <w:docPart w:val="70B3C923C5964262A4C654DAA57678B2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37E864F7" w14:textId="77777777" w:rsidR="00650259" w:rsidRPr="00846B76" w:rsidRDefault="00346DE2" w:rsidP="00346DE2">
                <w:r w:rsidRPr="00346DE2">
                  <w:t>Last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697630BE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2A2103A7" w14:textId="77777777" w:rsidTr="00346DE2">
        <w:sdt>
          <w:sdtPr>
            <w:id w:val="572943512"/>
            <w:placeholder>
              <w:docPart w:val="3716E8B331D24A7998FDE542AC7B4D50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7F21B5B5" w14:textId="77777777" w:rsidR="00650259" w:rsidRDefault="00346DE2" w:rsidP="00346DE2">
                <w:r w:rsidRPr="00346DE2">
                  <w:t>Address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4B44D15F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7BCFDD2A" w14:textId="77777777" w:rsidTr="00346DE2">
        <w:sdt>
          <w:sdtPr>
            <w:id w:val="-521243642"/>
            <w:placeholder>
              <w:docPart w:val="7FB7E61DFC4648399EC80F3D4A4F470E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4F95E4D9" w14:textId="77777777" w:rsidR="00650259" w:rsidRPr="00846B76" w:rsidRDefault="00346DE2" w:rsidP="00346DE2">
                <w:r w:rsidRPr="00346DE2">
                  <w:t>City/State/Zip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4479481A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2AF22176" w14:textId="77777777" w:rsidTr="00346DE2">
        <w:sdt>
          <w:sdtPr>
            <w:id w:val="83577009"/>
            <w:placeholder>
              <w:docPart w:val="F12346E5BD6F46BBBDC52D2163024E43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70649EA6" w14:textId="77777777" w:rsidR="00650259" w:rsidRPr="00846B76" w:rsidRDefault="00346DE2" w:rsidP="00346DE2">
                <w:r w:rsidRPr="00346DE2">
                  <w:t>Home Phone</w:t>
                </w:r>
              </w:p>
            </w:tc>
          </w:sdtContent>
        </w:sdt>
        <w:tc>
          <w:tcPr>
            <w:tcW w:w="1634" w:type="pct"/>
            <w:gridSpan w:val="2"/>
            <w:tcBorders>
              <w:bottom w:val="single" w:sz="4" w:space="0" w:color="auto"/>
            </w:tcBorders>
            <w:vAlign w:val="bottom"/>
          </w:tcPr>
          <w:p w14:paraId="5F273306" w14:textId="77777777" w:rsidR="00650259" w:rsidRPr="00846B76" w:rsidRDefault="00650259" w:rsidP="00346DE2">
            <w:pPr>
              <w:spacing w:before="240"/>
            </w:pPr>
          </w:p>
        </w:tc>
        <w:sdt>
          <w:sdtPr>
            <w:id w:val="-1074967882"/>
            <w:placeholder>
              <w:docPart w:val="29ABA32D234040389D870D8F4F686F0A"/>
            </w:placeholder>
            <w:temporary/>
            <w:showingPlcHdr/>
            <w15:appearance w15:val="hidden"/>
          </w:sdtPr>
          <w:sdtContent>
            <w:tc>
              <w:tcPr>
                <w:tcW w:w="865" w:type="pct"/>
                <w:vAlign w:val="bottom"/>
              </w:tcPr>
              <w:p w14:paraId="7DDD5C98" w14:textId="77777777" w:rsidR="00650259" w:rsidRPr="00846B76" w:rsidRDefault="00346DE2" w:rsidP="00346DE2">
                <w:r w:rsidRPr="00346DE2">
                  <w:t>Cell Phone</w:t>
                </w:r>
              </w:p>
            </w:tc>
          </w:sdtContent>
        </w:sdt>
        <w:tc>
          <w:tcPr>
            <w:tcW w:w="1491" w:type="pct"/>
            <w:tcBorders>
              <w:bottom w:val="single" w:sz="4" w:space="0" w:color="auto"/>
            </w:tcBorders>
            <w:vAlign w:val="bottom"/>
          </w:tcPr>
          <w:p w14:paraId="3036373E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67684618" w14:textId="77777777" w:rsidTr="00346DE2">
        <w:sdt>
          <w:sdtPr>
            <w:id w:val="-965116832"/>
            <w:placeholder>
              <w:docPart w:val="50E87C4A951A442EB6FA0158CFC458A1"/>
            </w:placeholder>
            <w:temporary/>
            <w:showingPlcHdr/>
            <w15:appearance w15:val="hidden"/>
          </w:sdtPr>
          <w:sdtContent>
            <w:tc>
              <w:tcPr>
                <w:tcW w:w="1010" w:type="pct"/>
                <w:gridSpan w:val="2"/>
                <w:vAlign w:val="bottom"/>
              </w:tcPr>
              <w:p w14:paraId="25FA80D6" w14:textId="77777777" w:rsidR="00650259" w:rsidRPr="00846B76" w:rsidRDefault="00346DE2" w:rsidP="00346DE2">
                <w:r w:rsidRPr="00346DE2">
                  <w:t>Email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162D6AD6" w14:textId="77777777" w:rsidR="00650259" w:rsidRPr="00846B76" w:rsidRDefault="00650259" w:rsidP="00346DE2">
            <w:pPr>
              <w:spacing w:before="240"/>
            </w:pPr>
          </w:p>
        </w:tc>
      </w:tr>
      <w:tr w:rsidR="00650259" w:rsidRPr="00846B76" w14:paraId="47F09B7C" w14:textId="77777777" w:rsidTr="00346DE2">
        <w:trPr>
          <w:trHeight w:val="54"/>
        </w:trPr>
        <w:tc>
          <w:tcPr>
            <w:tcW w:w="5000" w:type="pct"/>
            <w:gridSpan w:val="6"/>
            <w:vAlign w:val="bottom"/>
          </w:tcPr>
          <w:p w14:paraId="2655E2F5" w14:textId="77777777" w:rsidR="00650259" w:rsidRPr="00846B76" w:rsidRDefault="00650259" w:rsidP="00346DE2">
            <w:pPr>
              <w:rPr>
                <w:rFonts w:asciiTheme="majorHAnsi" w:hAnsiTheme="majorHAnsi"/>
                <w:b/>
                <w:sz w:val="8"/>
              </w:rPr>
            </w:pPr>
          </w:p>
        </w:tc>
      </w:tr>
      <w:tr w:rsidR="00346DE2" w:rsidRPr="00846B76" w14:paraId="60B15CE1" w14:textId="77777777" w:rsidTr="00346DE2">
        <w:sdt>
          <w:sdtPr>
            <w:id w:val="1576013153"/>
            <w:placeholder>
              <w:docPart w:val="D0949F0E369A48ACBEE46303DEF3D6E8"/>
            </w:placeholder>
            <w:temporary/>
            <w:showingPlcHdr/>
            <w15:appearance w15:val="hidden"/>
          </w:sdtPr>
          <w:sdtContent>
            <w:tc>
              <w:tcPr>
                <w:tcW w:w="5000" w:type="pct"/>
                <w:gridSpan w:val="6"/>
                <w:vAlign w:val="bottom"/>
              </w:tcPr>
              <w:p w14:paraId="7489ACA6" w14:textId="77777777" w:rsidR="00346DE2" w:rsidRDefault="00346DE2" w:rsidP="001C4A3D">
                <w:pPr>
                  <w:spacing w:before="240"/>
                </w:pPr>
                <w:r w:rsidRPr="00346DE2">
                  <w:t>I am interested in volunteering for the following types of activities:</w:t>
                </w:r>
              </w:p>
            </w:tc>
          </w:sdtContent>
        </w:sdt>
      </w:tr>
      <w:tr w:rsidR="00346DE2" w:rsidRPr="00846B76" w14:paraId="318D2B27" w14:textId="77777777" w:rsidTr="001C4A3D">
        <w:tc>
          <w:tcPr>
            <w:tcW w:w="577" w:type="pct"/>
          </w:tcPr>
          <w:p w14:paraId="0F451841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sdt>
          <w:sdtPr>
            <w:id w:val="-1981602717"/>
            <w:placeholder>
              <w:docPart w:val="DC8E5FEE6BE7497EBA7A0C2587445432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68C03A65" w14:textId="77777777" w:rsidR="00346DE2" w:rsidRDefault="00346DE2" w:rsidP="00346DE2">
                <w:r w:rsidRPr="00346DE2">
                  <w:t>Field trip driver</w:t>
                </w:r>
              </w:p>
            </w:tc>
          </w:sdtContent>
        </w:sdt>
      </w:tr>
      <w:tr w:rsidR="00346DE2" w:rsidRPr="00846B76" w14:paraId="474071B7" w14:textId="77777777" w:rsidTr="001C4A3D">
        <w:tc>
          <w:tcPr>
            <w:tcW w:w="577" w:type="pct"/>
          </w:tcPr>
          <w:p w14:paraId="0FBD57AE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sdt>
          <w:sdtPr>
            <w:id w:val="-1561859511"/>
            <w:placeholder>
              <w:docPart w:val="8E9299F4716944C49D87577ABAB335C0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6DD95FE3" w14:textId="77777777" w:rsidR="00346DE2" w:rsidRDefault="00346DE2" w:rsidP="00346DE2">
                <w:r w:rsidRPr="00346DE2">
                  <w:t>Classroom helper</w:t>
                </w:r>
              </w:p>
            </w:tc>
          </w:sdtContent>
        </w:sdt>
      </w:tr>
      <w:tr w:rsidR="00346DE2" w:rsidRPr="00846B76" w14:paraId="10938250" w14:textId="77777777" w:rsidTr="001C4A3D">
        <w:tc>
          <w:tcPr>
            <w:tcW w:w="577" w:type="pct"/>
          </w:tcPr>
          <w:p w14:paraId="0E5742D7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CF7AEA">
              <w:rPr>
                <w:sz w:val="36"/>
              </w:rPr>
              <w:sym w:font="Wingdings 2" w:char="F0A3"/>
            </w:r>
          </w:p>
        </w:tc>
        <w:sdt>
          <w:sdtPr>
            <w:id w:val="-657914859"/>
            <w:placeholder>
              <w:docPart w:val="856BEDCDB3C44885B9853917B3FF0BF3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44ABDEEA" w14:textId="77777777" w:rsidR="00346DE2" w:rsidRDefault="00346DE2" w:rsidP="00346DE2">
                <w:r w:rsidRPr="00346DE2">
                  <w:t>Office helper</w:t>
                </w:r>
              </w:p>
            </w:tc>
          </w:sdtContent>
        </w:sdt>
      </w:tr>
      <w:tr w:rsidR="00346DE2" w:rsidRPr="00846B76" w14:paraId="013ED082" w14:textId="77777777" w:rsidTr="001C4A3D">
        <w:tc>
          <w:tcPr>
            <w:tcW w:w="577" w:type="pct"/>
          </w:tcPr>
          <w:p w14:paraId="05FAFF99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379901760"/>
            <w:placeholder>
              <w:docPart w:val="30A031F3DABE42AEB680F4FE6C40276F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092C3D78" w14:textId="77777777" w:rsidR="00346DE2" w:rsidRDefault="00346DE2" w:rsidP="00346DE2">
                <w:r w:rsidRPr="00346DE2">
                  <w:t>Library helper</w:t>
                </w:r>
              </w:p>
            </w:tc>
          </w:sdtContent>
        </w:sdt>
      </w:tr>
      <w:tr w:rsidR="00346DE2" w:rsidRPr="00846B76" w14:paraId="16EFEAF0" w14:textId="77777777" w:rsidTr="001C4A3D">
        <w:tc>
          <w:tcPr>
            <w:tcW w:w="577" w:type="pct"/>
          </w:tcPr>
          <w:p w14:paraId="61D1A945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1999185181"/>
            <w:placeholder>
              <w:docPart w:val="08C381EC03114C578ED35D4840C6D8DD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4357B60D" w14:textId="77777777" w:rsidR="00346DE2" w:rsidRDefault="00346DE2" w:rsidP="00346DE2">
                <w:r w:rsidRPr="00346DE2">
                  <w:t>Event organizer</w:t>
                </w:r>
              </w:p>
            </w:tc>
          </w:sdtContent>
        </w:sdt>
      </w:tr>
      <w:tr w:rsidR="00346DE2" w:rsidRPr="00846B76" w14:paraId="5D4AE16D" w14:textId="77777777" w:rsidTr="001C4A3D">
        <w:tc>
          <w:tcPr>
            <w:tcW w:w="577" w:type="pct"/>
          </w:tcPr>
          <w:p w14:paraId="0D14C757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558090199"/>
            <w:placeholder>
              <w:docPart w:val="C7D1000A6FB249FE903A1A0F375A18AC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71301963" w14:textId="77777777" w:rsidR="00346DE2" w:rsidRDefault="00346DE2" w:rsidP="00346DE2">
                <w:r w:rsidRPr="00346DE2">
                  <w:t>Chairperson</w:t>
                </w:r>
              </w:p>
            </w:tc>
          </w:sdtContent>
        </w:sdt>
      </w:tr>
      <w:tr w:rsidR="00346DE2" w:rsidRPr="00846B76" w14:paraId="4A541AF9" w14:textId="77777777" w:rsidTr="001C4A3D">
        <w:tc>
          <w:tcPr>
            <w:tcW w:w="577" w:type="pct"/>
          </w:tcPr>
          <w:p w14:paraId="1CB6F32F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323404376"/>
            <w:placeholder>
              <w:docPart w:val="0895A214988B49FA8B3EFCE525534F6A"/>
            </w:placeholder>
            <w:temporary/>
            <w:showingPlcHdr/>
            <w15:appearance w15:val="hidden"/>
          </w:sdtPr>
          <w:sdtContent>
            <w:tc>
              <w:tcPr>
                <w:tcW w:w="4423" w:type="pct"/>
                <w:gridSpan w:val="5"/>
                <w:vAlign w:val="bottom"/>
              </w:tcPr>
              <w:p w14:paraId="319C0AB9" w14:textId="77777777" w:rsidR="00346DE2" w:rsidRDefault="00346DE2" w:rsidP="00346DE2">
                <w:r w:rsidRPr="00346DE2">
                  <w:t>Communications</w:t>
                </w:r>
              </w:p>
            </w:tc>
          </w:sdtContent>
        </w:sdt>
      </w:tr>
      <w:tr w:rsidR="00346DE2" w:rsidRPr="00846B76" w14:paraId="7546AD15" w14:textId="77777777" w:rsidTr="001C4A3D">
        <w:tc>
          <w:tcPr>
            <w:tcW w:w="577" w:type="pct"/>
          </w:tcPr>
          <w:p w14:paraId="179B8C0A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1322323412"/>
            <w:placeholder>
              <w:docPart w:val="01196A8842FC44598E90B2442B4FE44F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45581D58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bottom w:val="single" w:sz="4" w:space="0" w:color="auto"/>
            </w:tcBorders>
            <w:vAlign w:val="bottom"/>
          </w:tcPr>
          <w:p w14:paraId="606A9E45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5D32B31B" w14:textId="77777777" w:rsidTr="001C4A3D">
        <w:tc>
          <w:tcPr>
            <w:tcW w:w="577" w:type="pct"/>
          </w:tcPr>
          <w:p w14:paraId="336AEDAC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431975614"/>
            <w:placeholder>
              <w:docPart w:val="9F2977D244954B118FBBC1D57D4578AA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282CC0D1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EDE9E4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6F0180AA" w14:textId="77777777" w:rsidTr="001C4A3D">
        <w:tc>
          <w:tcPr>
            <w:tcW w:w="577" w:type="pct"/>
          </w:tcPr>
          <w:p w14:paraId="7D0E067F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295192273"/>
            <w:placeholder>
              <w:docPart w:val="870D0F8F6B524B9D91433A59ECFC8AE7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1E1C215D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389D90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2FE8884B" w14:textId="77777777" w:rsidTr="001C4A3D">
        <w:tc>
          <w:tcPr>
            <w:tcW w:w="577" w:type="pct"/>
          </w:tcPr>
          <w:p w14:paraId="27B1F46B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1031030572"/>
            <w:placeholder>
              <w:docPart w:val="67965F9E328141A4A55088E3AE12E5D0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70FA6DAE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4EB0FC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31395C6E" w14:textId="77777777" w:rsidTr="001C4A3D">
        <w:tc>
          <w:tcPr>
            <w:tcW w:w="577" w:type="pct"/>
          </w:tcPr>
          <w:p w14:paraId="06C1696F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1822651876"/>
            <w:placeholder>
              <w:docPart w:val="DC5D4AECC86B4ED2925422BF6D5BBB7B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44F6860A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8108BF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725538F8" w14:textId="77777777" w:rsidTr="001C4A3D">
        <w:tc>
          <w:tcPr>
            <w:tcW w:w="577" w:type="pct"/>
          </w:tcPr>
          <w:p w14:paraId="009BC806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1054511409"/>
            <w:placeholder>
              <w:docPart w:val="BDC6F5700B6344398BCC88167B423C1E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73553C68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FB64C2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05DBF5AB" w14:textId="77777777" w:rsidTr="001C4A3D">
        <w:tc>
          <w:tcPr>
            <w:tcW w:w="577" w:type="pct"/>
          </w:tcPr>
          <w:p w14:paraId="4A7781C5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631939753"/>
            <w:placeholder>
              <w:docPart w:val="11BB98405AD84876B3F0095EBB9E46DD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65BA502F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A31150" w14:textId="77777777" w:rsidR="00346DE2" w:rsidRDefault="00346DE2" w:rsidP="00346DE2">
            <w:pPr>
              <w:spacing w:before="120"/>
            </w:pPr>
          </w:p>
        </w:tc>
      </w:tr>
      <w:tr w:rsidR="00346DE2" w:rsidRPr="00846B76" w14:paraId="1B859755" w14:textId="77777777" w:rsidTr="001C4A3D">
        <w:tc>
          <w:tcPr>
            <w:tcW w:w="577" w:type="pct"/>
          </w:tcPr>
          <w:p w14:paraId="626C5F29" w14:textId="77777777" w:rsidR="00346DE2" w:rsidRPr="00346DE2" w:rsidRDefault="00346DE2" w:rsidP="001C4A3D">
            <w:pPr>
              <w:spacing w:before="120"/>
              <w:ind w:left="432"/>
              <w:rPr>
                <w:sz w:val="36"/>
              </w:rPr>
            </w:pPr>
            <w:r w:rsidRPr="00266DE7">
              <w:rPr>
                <w:sz w:val="36"/>
              </w:rPr>
              <w:sym w:font="Wingdings 2" w:char="F0A3"/>
            </w:r>
          </w:p>
        </w:tc>
        <w:sdt>
          <w:sdtPr>
            <w:id w:val="-1748114704"/>
            <w:placeholder>
              <w:docPart w:val="3D9F6B0AACCC4A178BD9BE3CE064EEAE"/>
            </w:placeholder>
            <w:temporary/>
            <w:showingPlcHdr/>
            <w15:appearance w15:val="hidden"/>
          </w:sdtPr>
          <w:sdtContent>
            <w:tc>
              <w:tcPr>
                <w:tcW w:w="577" w:type="pct"/>
                <w:gridSpan w:val="2"/>
                <w:vAlign w:val="bottom"/>
              </w:tcPr>
              <w:p w14:paraId="728B9104" w14:textId="77777777" w:rsidR="00346DE2" w:rsidRDefault="00346DE2" w:rsidP="00346DE2">
                <w:r w:rsidRPr="00A700A8"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474095" w14:textId="77777777" w:rsidR="00346DE2" w:rsidRDefault="00346DE2" w:rsidP="00346DE2">
            <w:pPr>
              <w:spacing w:before="120"/>
            </w:pPr>
          </w:p>
        </w:tc>
      </w:tr>
      <w:tr w:rsidR="00650259" w:rsidRPr="00846B76" w14:paraId="1FA7301D" w14:textId="77777777" w:rsidTr="00977F99">
        <w:trPr>
          <w:trHeight w:val="54"/>
        </w:trPr>
        <w:tc>
          <w:tcPr>
            <w:tcW w:w="5000" w:type="pct"/>
            <w:gridSpan w:val="6"/>
          </w:tcPr>
          <w:p w14:paraId="6F0B4D73" w14:textId="77777777" w:rsidR="00650259" w:rsidRPr="00846B76" w:rsidRDefault="00650259" w:rsidP="00977F99">
            <w:pPr>
              <w:rPr>
                <w:rFonts w:asciiTheme="majorHAnsi" w:hAnsiTheme="majorHAnsi"/>
                <w:b/>
                <w:sz w:val="8"/>
              </w:rPr>
            </w:pPr>
          </w:p>
        </w:tc>
      </w:tr>
    </w:tbl>
    <w:p w14:paraId="6BED7B69" w14:textId="77777777" w:rsidR="00CE6104" w:rsidRPr="00E677FE" w:rsidRDefault="00CE6104" w:rsidP="00E677FE">
      <w:pPr>
        <w:spacing w:after="0"/>
        <w:rPr>
          <w:sz w:val="16"/>
          <w:szCs w:val="16"/>
        </w:rPr>
      </w:pPr>
    </w:p>
    <w:sectPr w:rsidR="00CE6104" w:rsidRPr="00E677FE" w:rsidSect="002462F3">
      <w:headerReference w:type="default" r:id="rId10"/>
      <w:footerReference w:type="default" r:id="rId11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F2AE4" w14:textId="77777777" w:rsidR="00233F6D" w:rsidRDefault="00233F6D" w:rsidP="00650259">
      <w:pPr>
        <w:spacing w:after="0" w:line="240" w:lineRule="auto"/>
      </w:pPr>
      <w:r>
        <w:separator/>
      </w:r>
    </w:p>
  </w:endnote>
  <w:endnote w:type="continuationSeparator" w:id="0">
    <w:p w14:paraId="78E751B6" w14:textId="77777777" w:rsidR="00233F6D" w:rsidRDefault="00233F6D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5CA6343-6B70-4C21-9D4D-82ECA0908CFE}"/>
    <w:embedBold r:id="rId2" w:fontKey="{EBABA691-E0C4-4E08-99E5-D8213461472F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1B9D7D86-FF9A-4008-BE27-4F42EAE69112}"/>
    <w:embedBold r:id="rId4" w:fontKey="{EF374AE8-5F58-4011-BBAC-A5F35F3869D4}"/>
    <w:embedItalic r:id="rId5" w:fontKey="{B4BE7ED5-1110-4253-8415-D467D4FC8379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5EC4FDCA-9F06-448E-8A35-7B0544C8405A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68CC08D5-D519-4613-87E5-4214E2CE052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2462F3" w:rsidRPr="002462F3" w14:paraId="21466FEB" w14:textId="77777777" w:rsidTr="00C4167A">
      <w:sdt>
        <w:sdtPr>
          <w:rPr>
            <w:sz w:val="18"/>
            <w:szCs w:val="24"/>
          </w:rPr>
          <w:id w:val="14823600"/>
          <w:placeholder/>
          <w:temporary/>
          <w:showingPlcHdr/>
          <w15:appearance w15:val="hidden"/>
        </w:sdtPr>
        <w:sdtContent>
          <w:tc>
            <w:tcPr>
              <w:tcW w:w="4675" w:type="dxa"/>
              <w:vAlign w:val="center"/>
            </w:tcPr>
            <w:p w14:paraId="404133CF" w14:textId="77777777" w:rsidR="002462F3" w:rsidRPr="002462F3" w:rsidRDefault="00A65D5E" w:rsidP="002462F3">
              <w:pPr>
                <w:tabs>
                  <w:tab w:val="center" w:pos="4680"/>
                  <w:tab w:val="right" w:pos="9810"/>
                </w:tabs>
                <w:spacing w:after="0" w:line="240" w:lineRule="auto"/>
                <w:rPr>
                  <w:sz w:val="18"/>
                  <w:szCs w:val="24"/>
                </w:rPr>
              </w:pPr>
              <w:r w:rsidRPr="002462F3">
                <w:rPr>
                  <w:rStyle w:val="FooterChar"/>
                </w:rPr>
                <w:t xml:space="preserve">Double click in Footer to put School Name </w:t>
              </w:r>
              <w:r w:rsidR="002462F3" w:rsidRPr="002462F3">
                <w:rPr>
                  <w:rStyle w:val="FooterChar"/>
                </w:rPr>
                <w:br/>
              </w:r>
              <w:r w:rsidRPr="002462F3">
                <w:rPr>
                  <w:rStyle w:val="FooterChar"/>
                </w:rPr>
                <w:t>here and update logo</w:t>
              </w:r>
            </w:p>
          </w:tc>
        </w:sdtContent>
      </w:sdt>
      <w:tc>
        <w:tcPr>
          <w:tcW w:w="4675" w:type="dxa"/>
          <w:vAlign w:val="center"/>
        </w:tcPr>
        <w:p w14:paraId="206D6EF5" w14:textId="77777777" w:rsidR="002462F3" w:rsidRPr="002462F3" w:rsidRDefault="002462F3" w:rsidP="002462F3">
          <w:pPr>
            <w:tabs>
              <w:tab w:val="center" w:pos="4680"/>
              <w:tab w:val="right" w:pos="9810"/>
            </w:tabs>
            <w:spacing w:after="0" w:line="240" w:lineRule="auto"/>
            <w:jc w:val="right"/>
            <w:rPr>
              <w:sz w:val="18"/>
              <w:szCs w:val="24"/>
            </w:rPr>
          </w:pPr>
          <w:r w:rsidRPr="002462F3">
            <w:rPr>
              <w:noProof/>
              <w:sz w:val="18"/>
              <w:szCs w:val="24"/>
            </w:rPr>
            <w:drawing>
              <wp:inline distT="0" distB="0" distL="0" distR="0" wp14:anchorId="48B00413" wp14:editId="239932BB">
                <wp:extent cx="1280160" cy="493920"/>
                <wp:effectExtent l="0" t="0" r="0" b="1905"/>
                <wp:docPr id="9" name="Picture 8" descr="logo&#10;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E28ACC-E44C-4381-B768-0310810E78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Picture 8">
                          <a:extLst>
                            <a:ext uri="{FF2B5EF4-FFF2-40B4-BE49-F238E27FC236}">
                              <a16:creationId xmlns:a16="http://schemas.microsoft.com/office/drawing/2014/main" id="{4FE28ACC-E44C-4381-B768-0310810E78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duotone>
                            <a:prstClr val="black"/>
                            <a:schemeClr val="tx2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0160" cy="49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64045B7" w14:textId="77777777" w:rsidR="00731F26" w:rsidRDefault="00731F26" w:rsidP="002462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15BD2" w14:textId="77777777" w:rsidR="00233F6D" w:rsidRDefault="00233F6D" w:rsidP="00650259">
      <w:pPr>
        <w:spacing w:after="0" w:line="240" w:lineRule="auto"/>
      </w:pPr>
      <w:r>
        <w:separator/>
      </w:r>
    </w:p>
  </w:footnote>
  <w:footnote w:type="continuationSeparator" w:id="0">
    <w:p w14:paraId="0211156A" w14:textId="77777777" w:rsidR="00233F6D" w:rsidRDefault="00233F6D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shd w:val="clear" w:color="auto" w:fill="731F1C" w:themeFill="accent5"/>
      <w:tblLook w:val="04A0" w:firstRow="1" w:lastRow="0" w:firstColumn="1" w:lastColumn="0" w:noHBand="0" w:noVBand="1"/>
    </w:tblPr>
    <w:tblGrid>
      <w:gridCol w:w="1607"/>
      <w:gridCol w:w="7753"/>
    </w:tblGrid>
    <w:tr w:rsidR="00731F26" w:rsidRPr="00731F26" w14:paraId="520CC5F2" w14:textId="77777777" w:rsidTr="00731F26">
      <w:trPr>
        <w:trHeight w:val="990"/>
      </w:trPr>
      <w:tc>
        <w:tcPr>
          <w:tcW w:w="1350" w:type="dxa"/>
          <w:shd w:val="clear" w:color="auto" w:fill="731F1C" w:themeFill="accent5"/>
          <w:vAlign w:val="center"/>
        </w:tcPr>
        <w:p w14:paraId="4EF554D1" w14:textId="77777777" w:rsidR="00000000" w:rsidRPr="00731F26" w:rsidRDefault="00D27C15" w:rsidP="00731F26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</w:pPr>
          <w:r w:rsidRPr="00731F26"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  <w:drawing>
              <wp:inline distT="0" distB="0" distL="0" distR="0" wp14:anchorId="45E7DE21" wp14:editId="6B41719A">
                <wp:extent cx="883868" cy="405765"/>
                <wp:effectExtent l="0" t="0" r="0" b="0"/>
                <wp:docPr id="1" name="Graphic 1" descr="raised hand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 rotWithShape="1">
                        <a:blip r:embed="rId1">
                          <a:clrChange>
                            <a:clrFrom>
                              <a:srgbClr val="FEFEFE"/>
                            </a:clrFrom>
                            <a:clrTo>
                              <a:srgbClr val="FEFEFE">
                                <a:alpha val="0"/>
                              </a:srgbClr>
                            </a:clrTo>
                          </a:clrChange>
                          <a:lum bright="70000" contrast="-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7537"/>
                        <a:stretch/>
                      </pic:blipFill>
                      <pic:spPr bwMode="auto">
                        <a:xfrm>
                          <a:off x="0" y="0"/>
                          <a:ext cx="888868" cy="40806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shd w:val="clear" w:color="auto" w:fill="731F1C" w:themeFill="accent5"/>
          <w:vAlign w:val="center"/>
        </w:tcPr>
        <w:sdt>
          <w:sdtPr>
            <w:rPr>
              <w:rFonts w:ascii="Corbel" w:eastAsia="Calibri" w:hAnsi="Corbel" w:cs="Times New Roman"/>
              <w:b/>
              <w:color w:val="FFFFFF"/>
              <w:sz w:val="44"/>
            </w:rPr>
            <w:id w:val="1345121305"/>
            <w:placeholder/>
            <w:temporary/>
            <w:showingPlcHdr/>
            <w15:appearance w15:val="hidden"/>
          </w:sdtPr>
          <w:sdtContent>
            <w:p w14:paraId="34C3AE91" w14:textId="77777777" w:rsidR="00000000" w:rsidRPr="00731F26" w:rsidRDefault="00731F26" w:rsidP="00731F26">
              <w:pPr>
                <w:spacing w:after="0"/>
                <w:rPr>
                  <w:rFonts w:ascii="Corbel" w:eastAsia="Calibri" w:hAnsi="Corbel" w:cs="Times New Roman"/>
                  <w:color w:val="FFFFFF"/>
                  <w:sz w:val="44"/>
                </w:rPr>
              </w:pPr>
              <w:r w:rsidRPr="00F62A1B">
                <w:rPr>
                  <w:rStyle w:val="HeaderChar"/>
                </w:rPr>
                <w:t>Volunteer Form</w:t>
              </w:r>
            </w:p>
          </w:sdtContent>
        </w:sdt>
      </w:tc>
    </w:tr>
  </w:tbl>
  <w:p w14:paraId="4F12A383" w14:textId="77777777" w:rsidR="00650259" w:rsidRDefault="00650259" w:rsidP="00731F26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2033263280">
    <w:abstractNumId w:val="11"/>
  </w:num>
  <w:num w:numId="2" w16cid:durableId="519666661">
    <w:abstractNumId w:val="7"/>
  </w:num>
  <w:num w:numId="3" w16cid:durableId="1451629861">
    <w:abstractNumId w:val="15"/>
  </w:num>
  <w:num w:numId="4" w16cid:durableId="1803618836">
    <w:abstractNumId w:val="12"/>
  </w:num>
  <w:num w:numId="5" w16cid:durableId="85269981">
    <w:abstractNumId w:val="13"/>
  </w:num>
  <w:num w:numId="6" w16cid:durableId="672531695">
    <w:abstractNumId w:val="19"/>
  </w:num>
  <w:num w:numId="7" w16cid:durableId="150755845">
    <w:abstractNumId w:val="6"/>
  </w:num>
  <w:num w:numId="8" w16cid:durableId="645672718">
    <w:abstractNumId w:val="10"/>
  </w:num>
  <w:num w:numId="9" w16cid:durableId="1629627270">
    <w:abstractNumId w:val="17"/>
  </w:num>
  <w:num w:numId="10" w16cid:durableId="382950620">
    <w:abstractNumId w:val="1"/>
  </w:num>
  <w:num w:numId="11" w16cid:durableId="7873010">
    <w:abstractNumId w:val="5"/>
  </w:num>
  <w:num w:numId="12" w16cid:durableId="1012150839">
    <w:abstractNumId w:val="0"/>
  </w:num>
  <w:num w:numId="13" w16cid:durableId="1559248312">
    <w:abstractNumId w:val="2"/>
  </w:num>
  <w:num w:numId="14" w16cid:durableId="206527227">
    <w:abstractNumId w:val="9"/>
  </w:num>
  <w:num w:numId="15" w16cid:durableId="1904633972">
    <w:abstractNumId w:val="8"/>
  </w:num>
  <w:num w:numId="16" w16cid:durableId="1264415488">
    <w:abstractNumId w:val="16"/>
  </w:num>
  <w:num w:numId="17" w16cid:durableId="1429078934">
    <w:abstractNumId w:val="3"/>
  </w:num>
  <w:num w:numId="18" w16cid:durableId="1620331654">
    <w:abstractNumId w:val="21"/>
  </w:num>
  <w:num w:numId="19" w16cid:durableId="813838172">
    <w:abstractNumId w:val="18"/>
  </w:num>
  <w:num w:numId="20" w16cid:durableId="1247878343">
    <w:abstractNumId w:val="14"/>
  </w:num>
  <w:num w:numId="21" w16cid:durableId="1960797143">
    <w:abstractNumId w:val="20"/>
  </w:num>
  <w:num w:numId="22" w16cid:durableId="164707538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TrueTypeFonts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07E"/>
    <w:rsid w:val="00052382"/>
    <w:rsid w:val="0006568A"/>
    <w:rsid w:val="00076F0F"/>
    <w:rsid w:val="00084253"/>
    <w:rsid w:val="000D1F49"/>
    <w:rsid w:val="001727CA"/>
    <w:rsid w:val="001C4A3D"/>
    <w:rsid w:val="00233F6D"/>
    <w:rsid w:val="002462F3"/>
    <w:rsid w:val="002C56E6"/>
    <w:rsid w:val="00346DE2"/>
    <w:rsid w:val="00361E11"/>
    <w:rsid w:val="003B4744"/>
    <w:rsid w:val="003F0847"/>
    <w:rsid w:val="0040090B"/>
    <w:rsid w:val="0046302A"/>
    <w:rsid w:val="00487D2D"/>
    <w:rsid w:val="004D5D62"/>
    <w:rsid w:val="005112D0"/>
    <w:rsid w:val="00577E06"/>
    <w:rsid w:val="005A3BF7"/>
    <w:rsid w:val="005F2035"/>
    <w:rsid w:val="005F7990"/>
    <w:rsid w:val="0063607E"/>
    <w:rsid w:val="0063739C"/>
    <w:rsid w:val="00650259"/>
    <w:rsid w:val="006E629B"/>
    <w:rsid w:val="00731F26"/>
    <w:rsid w:val="00760D65"/>
    <w:rsid w:val="00770F25"/>
    <w:rsid w:val="007A35A8"/>
    <w:rsid w:val="007B0A85"/>
    <w:rsid w:val="007C6A52"/>
    <w:rsid w:val="0082043E"/>
    <w:rsid w:val="008E203A"/>
    <w:rsid w:val="0091229C"/>
    <w:rsid w:val="00940E73"/>
    <w:rsid w:val="0098597D"/>
    <w:rsid w:val="009E7B80"/>
    <w:rsid w:val="009F619A"/>
    <w:rsid w:val="009F6DDE"/>
    <w:rsid w:val="00A07415"/>
    <w:rsid w:val="00A370A8"/>
    <w:rsid w:val="00A65D5E"/>
    <w:rsid w:val="00B25CE8"/>
    <w:rsid w:val="00BB4CF3"/>
    <w:rsid w:val="00BD4753"/>
    <w:rsid w:val="00BD5CB1"/>
    <w:rsid w:val="00BE62EE"/>
    <w:rsid w:val="00C003BA"/>
    <w:rsid w:val="00C46878"/>
    <w:rsid w:val="00CB4A51"/>
    <w:rsid w:val="00CD4532"/>
    <w:rsid w:val="00CD47B0"/>
    <w:rsid w:val="00CE6104"/>
    <w:rsid w:val="00CE7918"/>
    <w:rsid w:val="00D16163"/>
    <w:rsid w:val="00D27C15"/>
    <w:rsid w:val="00DB3FAD"/>
    <w:rsid w:val="00DE5673"/>
    <w:rsid w:val="00E61C09"/>
    <w:rsid w:val="00E677FE"/>
    <w:rsid w:val="00EB3B58"/>
    <w:rsid w:val="00EB563B"/>
    <w:rsid w:val="00EC7359"/>
    <w:rsid w:val="00EE3054"/>
    <w:rsid w:val="00F00606"/>
    <w:rsid w:val="00F01256"/>
    <w:rsid w:val="00F62A1B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726C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2462F3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BB4CF3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BB4CF3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BB4CF3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4CF3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F62A1B"/>
    <w:pPr>
      <w:spacing w:after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F62A1B"/>
    <w:rPr>
      <w:rFonts w:asciiTheme="majorHAnsi" w:eastAsia="Calibri" w:hAnsiTheme="majorHAnsi" w:cs="Times New Roman"/>
      <w:b/>
      <w:color w:val="FFFFFF"/>
      <w:sz w:val="44"/>
    </w:rPr>
  </w:style>
  <w:style w:type="paragraph" w:styleId="Footer">
    <w:name w:val="footer"/>
    <w:basedOn w:val="Normal"/>
    <w:link w:val="FooterChar"/>
    <w:uiPriority w:val="99"/>
    <w:rsid w:val="002462F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462F3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31F26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B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CF3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BB4CF3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CF3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CF3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C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B4CF3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D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&amp;ehk=Fc1vnERhbY6973HYSUJZ9w&amp;r=0&amp;pid=OfficeInsert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Roaming\Microsoft\Templates\Volunteer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8ECAD6286C848609A75391334F27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B6EA25-B8F8-4E1A-9FDA-B6311D742CA1}"/>
      </w:docPartPr>
      <w:docPartBody>
        <w:p w:rsidR="00000000" w:rsidRDefault="00000000">
          <w:pPr>
            <w:pStyle w:val="F8ECAD6286C848609A75391334F27C8C"/>
          </w:pPr>
          <w:r w:rsidRPr="00346DE2">
            <w:t>First Name</w:t>
          </w:r>
        </w:p>
      </w:docPartBody>
    </w:docPart>
    <w:docPart>
      <w:docPartPr>
        <w:name w:val="70B3C923C5964262A4C654DAA5767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2C7A94-C498-497D-B05B-C3A2A094CEB4}"/>
      </w:docPartPr>
      <w:docPartBody>
        <w:p w:rsidR="00000000" w:rsidRDefault="00000000">
          <w:pPr>
            <w:pStyle w:val="70B3C923C5964262A4C654DAA57678B2"/>
          </w:pPr>
          <w:r w:rsidRPr="00346DE2">
            <w:t>Last Name</w:t>
          </w:r>
        </w:p>
      </w:docPartBody>
    </w:docPart>
    <w:docPart>
      <w:docPartPr>
        <w:name w:val="3716E8B331D24A7998FDE542AC7B4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11F2A8-8FF5-43B9-A6BD-39C8E2F8CC93}"/>
      </w:docPartPr>
      <w:docPartBody>
        <w:p w:rsidR="00000000" w:rsidRDefault="00000000">
          <w:pPr>
            <w:pStyle w:val="3716E8B331D24A7998FDE542AC7B4D50"/>
          </w:pPr>
          <w:r w:rsidRPr="00346DE2">
            <w:t>Address</w:t>
          </w:r>
        </w:p>
      </w:docPartBody>
    </w:docPart>
    <w:docPart>
      <w:docPartPr>
        <w:name w:val="7FB7E61DFC4648399EC80F3D4A4F4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6585B5-C7C2-4101-803D-7D87DF0CE753}"/>
      </w:docPartPr>
      <w:docPartBody>
        <w:p w:rsidR="00000000" w:rsidRDefault="00000000">
          <w:pPr>
            <w:pStyle w:val="7FB7E61DFC4648399EC80F3D4A4F470E"/>
          </w:pPr>
          <w:r w:rsidRPr="00346DE2">
            <w:t>City/State/Zip</w:t>
          </w:r>
        </w:p>
      </w:docPartBody>
    </w:docPart>
    <w:docPart>
      <w:docPartPr>
        <w:name w:val="F12346E5BD6F46BBBDC52D2163024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CAB271-08E1-4A13-A14E-A5024964905D}"/>
      </w:docPartPr>
      <w:docPartBody>
        <w:p w:rsidR="00000000" w:rsidRDefault="00000000">
          <w:pPr>
            <w:pStyle w:val="F12346E5BD6F46BBBDC52D2163024E43"/>
          </w:pPr>
          <w:r w:rsidRPr="00346DE2">
            <w:t>Home Phone</w:t>
          </w:r>
        </w:p>
      </w:docPartBody>
    </w:docPart>
    <w:docPart>
      <w:docPartPr>
        <w:name w:val="29ABA32D234040389D870D8F4F686F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85DA46-8D36-4BC2-9FB9-A0AE8C02DA32}"/>
      </w:docPartPr>
      <w:docPartBody>
        <w:p w:rsidR="00000000" w:rsidRDefault="00000000">
          <w:pPr>
            <w:pStyle w:val="29ABA32D234040389D870D8F4F686F0A"/>
          </w:pPr>
          <w:r w:rsidRPr="00346DE2">
            <w:t>Cell Phone</w:t>
          </w:r>
        </w:p>
      </w:docPartBody>
    </w:docPart>
    <w:docPart>
      <w:docPartPr>
        <w:name w:val="50E87C4A951A442EB6FA0158CFC458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1566E-CE9D-4C7C-8706-3E61461D4C99}"/>
      </w:docPartPr>
      <w:docPartBody>
        <w:p w:rsidR="00000000" w:rsidRDefault="00000000">
          <w:pPr>
            <w:pStyle w:val="50E87C4A951A442EB6FA0158CFC458A1"/>
          </w:pPr>
          <w:r w:rsidRPr="00346DE2">
            <w:t>Email</w:t>
          </w:r>
        </w:p>
      </w:docPartBody>
    </w:docPart>
    <w:docPart>
      <w:docPartPr>
        <w:name w:val="D0949F0E369A48ACBEE46303DEF3D6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19A422-9C48-4C23-9789-8AB859B89E70}"/>
      </w:docPartPr>
      <w:docPartBody>
        <w:p w:rsidR="00000000" w:rsidRDefault="00000000">
          <w:pPr>
            <w:pStyle w:val="D0949F0E369A48ACBEE46303DEF3D6E8"/>
          </w:pPr>
          <w:r w:rsidRPr="00346DE2">
            <w:t>I am interested in volunteering for the following types of activities:</w:t>
          </w:r>
        </w:p>
      </w:docPartBody>
    </w:docPart>
    <w:docPart>
      <w:docPartPr>
        <w:name w:val="DC8E5FEE6BE7497EBA7A0C25874454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3B8FC8-59E8-4E20-8157-56E4EF824430}"/>
      </w:docPartPr>
      <w:docPartBody>
        <w:p w:rsidR="00000000" w:rsidRDefault="00000000">
          <w:pPr>
            <w:pStyle w:val="DC8E5FEE6BE7497EBA7A0C2587445432"/>
          </w:pPr>
          <w:r w:rsidRPr="00346DE2">
            <w:t>Field trip driver</w:t>
          </w:r>
        </w:p>
      </w:docPartBody>
    </w:docPart>
    <w:docPart>
      <w:docPartPr>
        <w:name w:val="8E9299F4716944C49D87577ABAB335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48DCC-E9F9-4976-9213-6D38190FE993}"/>
      </w:docPartPr>
      <w:docPartBody>
        <w:p w:rsidR="00000000" w:rsidRDefault="00000000">
          <w:pPr>
            <w:pStyle w:val="8E9299F4716944C49D87577ABAB335C0"/>
          </w:pPr>
          <w:r w:rsidRPr="00346DE2">
            <w:t>Classroom helper</w:t>
          </w:r>
        </w:p>
      </w:docPartBody>
    </w:docPart>
    <w:docPart>
      <w:docPartPr>
        <w:name w:val="856BEDCDB3C44885B9853917B3FF0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BD053-452E-4EE0-833A-36D9768D1CBD}"/>
      </w:docPartPr>
      <w:docPartBody>
        <w:p w:rsidR="00000000" w:rsidRDefault="00000000">
          <w:pPr>
            <w:pStyle w:val="856BEDCDB3C44885B9853917B3FF0BF3"/>
          </w:pPr>
          <w:r w:rsidRPr="00346DE2">
            <w:t>Office helper</w:t>
          </w:r>
        </w:p>
      </w:docPartBody>
    </w:docPart>
    <w:docPart>
      <w:docPartPr>
        <w:name w:val="30A031F3DABE42AEB680F4FE6C4027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642FF-91E4-4255-A464-31103592E96F}"/>
      </w:docPartPr>
      <w:docPartBody>
        <w:p w:rsidR="00000000" w:rsidRDefault="00000000">
          <w:pPr>
            <w:pStyle w:val="30A031F3DABE42AEB680F4FE6C40276F"/>
          </w:pPr>
          <w:r w:rsidRPr="00346DE2">
            <w:t>Library helper</w:t>
          </w:r>
        </w:p>
      </w:docPartBody>
    </w:docPart>
    <w:docPart>
      <w:docPartPr>
        <w:name w:val="08C381EC03114C578ED35D4840C6D8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FBF4DB-AEAA-4FA7-8D4E-5F7596D2C358}"/>
      </w:docPartPr>
      <w:docPartBody>
        <w:p w:rsidR="00000000" w:rsidRDefault="00000000">
          <w:pPr>
            <w:pStyle w:val="08C381EC03114C578ED35D4840C6D8DD"/>
          </w:pPr>
          <w:r w:rsidRPr="00346DE2">
            <w:t>Event organizer</w:t>
          </w:r>
        </w:p>
      </w:docPartBody>
    </w:docPart>
    <w:docPart>
      <w:docPartPr>
        <w:name w:val="C7D1000A6FB249FE903A1A0F375A18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28484-4F5D-49BB-B789-7907E5A3A8AB}"/>
      </w:docPartPr>
      <w:docPartBody>
        <w:p w:rsidR="00000000" w:rsidRDefault="00000000">
          <w:pPr>
            <w:pStyle w:val="C7D1000A6FB249FE903A1A0F375A18AC"/>
          </w:pPr>
          <w:r w:rsidRPr="00346DE2">
            <w:t>Chairperson</w:t>
          </w:r>
        </w:p>
      </w:docPartBody>
    </w:docPart>
    <w:docPart>
      <w:docPartPr>
        <w:name w:val="0895A214988B49FA8B3EFCE525534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E042D2-A159-47D1-BB2A-205956F79323}"/>
      </w:docPartPr>
      <w:docPartBody>
        <w:p w:rsidR="00000000" w:rsidRDefault="00000000">
          <w:pPr>
            <w:pStyle w:val="0895A214988B49FA8B3EFCE525534F6A"/>
          </w:pPr>
          <w:r w:rsidRPr="00346DE2">
            <w:t>Communications</w:t>
          </w:r>
        </w:p>
      </w:docPartBody>
    </w:docPart>
    <w:docPart>
      <w:docPartPr>
        <w:name w:val="01196A8842FC44598E90B2442B4FE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63F31A-1DC2-4539-941E-CF070EA20F3C}"/>
      </w:docPartPr>
      <w:docPartBody>
        <w:p w:rsidR="00000000" w:rsidRDefault="00000000">
          <w:pPr>
            <w:pStyle w:val="01196A8842FC44598E90B2442B4FE44F"/>
          </w:pPr>
          <w:r w:rsidRPr="00A700A8">
            <w:t>Other:</w:t>
          </w:r>
        </w:p>
      </w:docPartBody>
    </w:docPart>
    <w:docPart>
      <w:docPartPr>
        <w:name w:val="9F2977D244954B118FBBC1D57D4578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ECDD1-261E-4135-9E24-C34E19AC0042}"/>
      </w:docPartPr>
      <w:docPartBody>
        <w:p w:rsidR="00000000" w:rsidRDefault="00000000">
          <w:pPr>
            <w:pStyle w:val="9F2977D244954B118FBBC1D57D4578AA"/>
          </w:pPr>
          <w:r w:rsidRPr="00A700A8">
            <w:t>Other:</w:t>
          </w:r>
        </w:p>
      </w:docPartBody>
    </w:docPart>
    <w:docPart>
      <w:docPartPr>
        <w:name w:val="870D0F8F6B524B9D91433A59ECFC8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F13636-49CB-472F-9721-8E9A0DAB7466}"/>
      </w:docPartPr>
      <w:docPartBody>
        <w:p w:rsidR="00000000" w:rsidRDefault="00000000">
          <w:pPr>
            <w:pStyle w:val="870D0F8F6B524B9D91433A59ECFC8AE7"/>
          </w:pPr>
          <w:r w:rsidRPr="00A700A8">
            <w:t>Other:</w:t>
          </w:r>
        </w:p>
      </w:docPartBody>
    </w:docPart>
    <w:docPart>
      <w:docPartPr>
        <w:name w:val="67965F9E328141A4A55088E3AE12E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28796-DE4B-4542-B0E6-DBD56C7350FB}"/>
      </w:docPartPr>
      <w:docPartBody>
        <w:p w:rsidR="00000000" w:rsidRDefault="00000000">
          <w:pPr>
            <w:pStyle w:val="67965F9E328141A4A55088E3AE12E5D0"/>
          </w:pPr>
          <w:r w:rsidRPr="00A700A8">
            <w:t>Other:</w:t>
          </w:r>
        </w:p>
      </w:docPartBody>
    </w:docPart>
    <w:docPart>
      <w:docPartPr>
        <w:name w:val="DC5D4AECC86B4ED2925422BF6D5BB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DE61EA-E9FA-4F67-842C-1CDF1952B919}"/>
      </w:docPartPr>
      <w:docPartBody>
        <w:p w:rsidR="00000000" w:rsidRDefault="00000000">
          <w:pPr>
            <w:pStyle w:val="DC5D4AECC86B4ED2925422BF6D5BBB7B"/>
          </w:pPr>
          <w:r w:rsidRPr="00A700A8">
            <w:t>Other:</w:t>
          </w:r>
        </w:p>
      </w:docPartBody>
    </w:docPart>
    <w:docPart>
      <w:docPartPr>
        <w:name w:val="BDC6F5700B6344398BCC88167B423C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C70C6-BC3C-4148-8831-0F07114C5C17}"/>
      </w:docPartPr>
      <w:docPartBody>
        <w:p w:rsidR="00000000" w:rsidRDefault="00000000">
          <w:pPr>
            <w:pStyle w:val="BDC6F5700B6344398BCC88167B423C1E"/>
          </w:pPr>
          <w:r w:rsidRPr="00A700A8">
            <w:t>Other:</w:t>
          </w:r>
        </w:p>
      </w:docPartBody>
    </w:docPart>
    <w:docPart>
      <w:docPartPr>
        <w:name w:val="11BB98405AD84876B3F0095EBB9E46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82BF6-F4BD-4902-945E-983CD211D600}"/>
      </w:docPartPr>
      <w:docPartBody>
        <w:p w:rsidR="00000000" w:rsidRDefault="00000000">
          <w:pPr>
            <w:pStyle w:val="11BB98405AD84876B3F0095EBB9E46DD"/>
          </w:pPr>
          <w:r w:rsidRPr="00A700A8">
            <w:t>Other:</w:t>
          </w:r>
        </w:p>
      </w:docPartBody>
    </w:docPart>
    <w:docPart>
      <w:docPartPr>
        <w:name w:val="3D9F6B0AACCC4A178BD9BE3CE064EE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F0B2D-9381-4CA6-9468-EDF7DDFA8978}"/>
      </w:docPartPr>
      <w:docPartBody>
        <w:p w:rsidR="00000000" w:rsidRDefault="00000000">
          <w:pPr>
            <w:pStyle w:val="3D9F6B0AACCC4A178BD9BE3CE064EEAE"/>
          </w:pPr>
          <w:r w:rsidRPr="00A700A8">
            <w:t>Other: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2C2"/>
    <w:rsid w:val="00BA42C2"/>
    <w:rsid w:val="00DE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8ECAD6286C848609A75391334F27C8C">
    <w:name w:val="F8ECAD6286C848609A75391334F27C8C"/>
  </w:style>
  <w:style w:type="paragraph" w:customStyle="1" w:styleId="70B3C923C5964262A4C654DAA57678B2">
    <w:name w:val="70B3C923C5964262A4C654DAA57678B2"/>
  </w:style>
  <w:style w:type="paragraph" w:customStyle="1" w:styleId="3716E8B331D24A7998FDE542AC7B4D50">
    <w:name w:val="3716E8B331D24A7998FDE542AC7B4D50"/>
  </w:style>
  <w:style w:type="paragraph" w:customStyle="1" w:styleId="7FB7E61DFC4648399EC80F3D4A4F470E">
    <w:name w:val="7FB7E61DFC4648399EC80F3D4A4F470E"/>
  </w:style>
  <w:style w:type="paragraph" w:customStyle="1" w:styleId="F12346E5BD6F46BBBDC52D2163024E43">
    <w:name w:val="F12346E5BD6F46BBBDC52D2163024E43"/>
  </w:style>
  <w:style w:type="paragraph" w:customStyle="1" w:styleId="29ABA32D234040389D870D8F4F686F0A">
    <w:name w:val="29ABA32D234040389D870D8F4F686F0A"/>
  </w:style>
  <w:style w:type="paragraph" w:customStyle="1" w:styleId="50E87C4A951A442EB6FA0158CFC458A1">
    <w:name w:val="50E87C4A951A442EB6FA0158CFC458A1"/>
  </w:style>
  <w:style w:type="paragraph" w:customStyle="1" w:styleId="D0949F0E369A48ACBEE46303DEF3D6E8">
    <w:name w:val="D0949F0E369A48ACBEE46303DEF3D6E8"/>
  </w:style>
  <w:style w:type="paragraph" w:customStyle="1" w:styleId="DC8E5FEE6BE7497EBA7A0C2587445432">
    <w:name w:val="DC8E5FEE6BE7497EBA7A0C2587445432"/>
  </w:style>
  <w:style w:type="paragraph" w:customStyle="1" w:styleId="8E9299F4716944C49D87577ABAB335C0">
    <w:name w:val="8E9299F4716944C49D87577ABAB335C0"/>
  </w:style>
  <w:style w:type="paragraph" w:customStyle="1" w:styleId="856BEDCDB3C44885B9853917B3FF0BF3">
    <w:name w:val="856BEDCDB3C44885B9853917B3FF0BF3"/>
  </w:style>
  <w:style w:type="paragraph" w:customStyle="1" w:styleId="30A031F3DABE42AEB680F4FE6C40276F">
    <w:name w:val="30A031F3DABE42AEB680F4FE6C40276F"/>
  </w:style>
  <w:style w:type="paragraph" w:customStyle="1" w:styleId="08C381EC03114C578ED35D4840C6D8DD">
    <w:name w:val="08C381EC03114C578ED35D4840C6D8DD"/>
  </w:style>
  <w:style w:type="paragraph" w:customStyle="1" w:styleId="C7D1000A6FB249FE903A1A0F375A18AC">
    <w:name w:val="C7D1000A6FB249FE903A1A0F375A18AC"/>
  </w:style>
  <w:style w:type="paragraph" w:customStyle="1" w:styleId="0895A214988B49FA8B3EFCE525534F6A">
    <w:name w:val="0895A214988B49FA8B3EFCE525534F6A"/>
  </w:style>
  <w:style w:type="paragraph" w:customStyle="1" w:styleId="01196A8842FC44598E90B2442B4FE44F">
    <w:name w:val="01196A8842FC44598E90B2442B4FE44F"/>
  </w:style>
  <w:style w:type="paragraph" w:customStyle="1" w:styleId="9F2977D244954B118FBBC1D57D4578AA">
    <w:name w:val="9F2977D244954B118FBBC1D57D4578AA"/>
  </w:style>
  <w:style w:type="paragraph" w:customStyle="1" w:styleId="870D0F8F6B524B9D91433A59ECFC8AE7">
    <w:name w:val="870D0F8F6B524B9D91433A59ECFC8AE7"/>
  </w:style>
  <w:style w:type="paragraph" w:customStyle="1" w:styleId="67965F9E328141A4A55088E3AE12E5D0">
    <w:name w:val="67965F9E328141A4A55088E3AE12E5D0"/>
  </w:style>
  <w:style w:type="paragraph" w:customStyle="1" w:styleId="DC5D4AECC86B4ED2925422BF6D5BBB7B">
    <w:name w:val="DC5D4AECC86B4ED2925422BF6D5BBB7B"/>
  </w:style>
  <w:style w:type="paragraph" w:customStyle="1" w:styleId="BDC6F5700B6344398BCC88167B423C1E">
    <w:name w:val="BDC6F5700B6344398BCC88167B423C1E"/>
  </w:style>
  <w:style w:type="paragraph" w:customStyle="1" w:styleId="11BB98405AD84876B3F0095EBB9E46DD">
    <w:name w:val="11BB98405AD84876B3F0095EBB9E46DD"/>
  </w:style>
  <w:style w:type="paragraph" w:customStyle="1" w:styleId="3D9F6B0AACCC4A178BD9BE3CE064EEAE">
    <w:name w:val="3D9F6B0AACCC4A178BD9BE3CE064EE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D77387-5629-4C94-ADFE-7FDDA746E9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2963F5A-FEF0-47F3-B2C8-C64B528A80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2FF251-79A0-420F-854F-45861F7BF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form.dotx</Template>
  <TotalTime>0</TotalTime>
  <Pages>1</Pages>
  <Words>73</Words>
  <Characters>351</Characters>
  <Application>Microsoft Office Word</Application>
  <DocSecurity>0</DocSecurity>
  <Lines>70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2025-12-19T13:15:00Z</dcterms:created>
  <dcterms:modified xsi:type="dcterms:W3CDTF">2025-12-19T13:16:00Z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