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3966A" w14:textId="77777777" w:rsidR="008366E7" w:rsidRDefault="00D36CC1" w:rsidP="00411112">
      <w:r>
        <w:rPr>
          <w:noProof/>
          <w:lang w:val="en-AU" w:eastAsia="en-AU"/>
        </w:rPr>
        <mc:AlternateContent>
          <mc:Choice Requires="wpg">
            <w:drawing>
              <wp:anchor distT="0" distB="0" distL="114300" distR="114300" simplePos="0" relativeHeight="251660288" behindDoc="1" locked="1" layoutInCell="1" allowOverlap="1" wp14:anchorId="6CECE78B" wp14:editId="577BA21A">
                <wp:simplePos x="0" y="0"/>
                <wp:positionH relativeFrom="column">
                  <wp:posOffset>-928370</wp:posOffset>
                </wp:positionH>
                <wp:positionV relativeFrom="paragraph">
                  <wp:posOffset>-904875</wp:posOffset>
                </wp:positionV>
                <wp:extent cx="7772400" cy="10058400"/>
                <wp:effectExtent l="0" t="0" r="0" b="0"/>
                <wp:wrapNone/>
                <wp:docPr id="2" name="Group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058400"/>
                          <a:chOff x="-328612" y="-300037"/>
                          <a:chExt cx="7772400" cy="10058400"/>
                        </a:xfrm>
                      </wpg:grpSpPr>
                      <wps:wsp>
                        <wps:cNvPr id="1148108640" name="Rectangle 1"/>
                        <wps:cNvSpPr/>
                        <wps:spPr>
                          <a:xfrm>
                            <a:off x="-328612" y="-300037"/>
                            <a:ext cx="7772400" cy="10058400"/>
                          </a:xfrm>
                          <a:prstGeom prst="rect">
                            <a:avLst/>
                          </a:prstGeom>
                          <a:solidFill>
                            <a:schemeClr val="accent5">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 name="Rectangle 1"/>
                        <wps:cNvSpPr/>
                        <wps:spPr>
                          <a:xfrm>
                            <a:off x="0" y="0"/>
                            <a:ext cx="7143750" cy="9429750"/>
                          </a:xfrm>
                          <a:prstGeom prst="rect">
                            <a:avLst/>
                          </a:prstGeom>
                          <a:noFill/>
                          <a:ln w="635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89B4F4F" id="Group 2" o:spid="_x0000_s1026" alt="&quot;&quot;" style="position:absolute;margin-left:-73.1pt;margin-top:-71.25pt;width:612pt;height:11in;z-index:-251656192;mso-width-relative:margin;mso-height-relative:margin" coordorigin="-3286,-3000"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">
                <v:rect id="Rectangle 1" o:spid="_x0000_s1027" style="position:absolute;left:-3286;top:-3000;width:77723;height:1005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" fillcolor="#daeef3 [664]" stroked="f" strokeweight="2pt"/>
                <v:rect id="Rectangle 1" o:spid="_x0000_s1028" style="position:absolute;width:71437;height:94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" filled="f" strokecolor="#2a405c [1604]" strokeweight=".5pt"/>
                <w10:anchorlock/>
              </v:group>
            </w:pict>
          </mc:Fallback>
        </mc:AlternateContent>
      </w:r>
    </w:p>
    <w:tbl>
      <w:tblPr>
        <w:tblW w:w="0" w:type="auto"/>
        <w:tblLook w:val="0600" w:firstRow="0" w:lastRow="0" w:firstColumn="0" w:lastColumn="0" w:noHBand="1" w:noVBand="1"/>
      </w:tblPr>
      <w:tblGrid>
        <w:gridCol w:w="4675"/>
        <w:gridCol w:w="4675"/>
      </w:tblGrid>
      <w:tr w:rsidR="00A56A8D" w14:paraId="1F9F30F0" w14:textId="77777777" w:rsidTr="00A56A8D">
        <w:trPr>
          <w:trHeight w:val="990"/>
        </w:trPr>
        <w:tc>
          <w:tcPr>
            <w:tcW w:w="4675" w:type="dxa"/>
          </w:tcPr>
          <w:p w14:paraId="144E5DB7" w14:textId="77777777" w:rsidR="00A56A8D" w:rsidRPr="008366E7" w:rsidRDefault="00000000" w:rsidP="0056689A">
            <w:pPr>
              <w:pStyle w:val="Heading1"/>
              <w:rPr>
                <w:rFonts w:ascii="Arial Nova" w:hAnsi="Arial Nova" w:cs="Arial"/>
                <w:b w:val="0"/>
                <w:bCs/>
                <w:szCs w:val="32"/>
              </w:rPr>
            </w:pPr>
            <w:sdt>
              <w:sdtPr>
                <w:id w:val="-164715291"/>
                <w:placeholder>
                  <w:docPart w:val="3940E54796FB4A74A37465B3AA1E326A"/>
                </w:placeholder>
                <w:temporary/>
                <w:showingPlcHdr/>
                <w15:appearance w15:val="hidden"/>
              </w:sdtPr>
              <w:sdtContent>
                <w:r w:rsidR="00894905" w:rsidRPr="00D36CC1">
                  <w:t>Contoso</w:t>
                </w:r>
              </w:sdtContent>
            </w:sdt>
          </w:p>
          <w:p w14:paraId="1D6DFD0A" w14:textId="77777777" w:rsidR="00A56A8D" w:rsidRPr="00A56A8D" w:rsidRDefault="00000000" w:rsidP="00894905">
            <w:pPr>
              <w:pStyle w:val="Heading2"/>
              <w:rPr>
                <w:rFonts w:ascii="Arial Nova" w:hAnsi="Arial Nova" w:cs="Arial"/>
                <w:i/>
                <w:color w:val="2B415D" w:themeColor="accent1" w:themeShade="80"/>
                <w:szCs w:val="20"/>
              </w:rPr>
            </w:pPr>
            <w:sdt>
              <w:sdtPr>
                <w:rPr>
                  <w:rFonts w:ascii="Arial Nova" w:hAnsi="Arial Nova" w:cs="Arial"/>
                  <w:color w:val="2B415D" w:themeColor="accent1" w:themeShade="80"/>
                  <w:szCs w:val="20"/>
                </w:rPr>
                <w:id w:val="-1870052011"/>
                <w:placeholder>
                  <w:docPart w:val="7E84EE0BCF694B06B92B7A224C395BAB"/>
                </w:placeholder>
                <w:temporary/>
                <w:showingPlcHdr/>
                <w15:appearance w15:val="hidden"/>
              </w:sdtPr>
              <w:sdtContent>
                <w:r w:rsidR="00894905" w:rsidRPr="00ED6E86">
                  <w:rPr>
                    <w:rFonts w:ascii="Arial Nova" w:hAnsi="Arial Nova" w:cs="Arial"/>
                    <w:color w:val="2B415D" w:themeColor="accent1" w:themeShade="80"/>
                    <w:szCs w:val="20"/>
                  </w:rPr>
                  <w:t>Innovation drives progress</w:t>
                </w:r>
              </w:sdtContent>
            </w:sdt>
          </w:p>
        </w:tc>
        <w:tc>
          <w:tcPr>
            <w:tcW w:w="4675" w:type="dxa"/>
          </w:tcPr>
          <w:p w14:paraId="1F912E05" w14:textId="77777777" w:rsidR="00A56A8D" w:rsidRPr="00A56A8D" w:rsidRDefault="00000000" w:rsidP="00894905">
            <w:pPr>
              <w:pStyle w:val="Title"/>
              <w:jc w:val="right"/>
              <w:rPr>
                <w:b w:val="0"/>
              </w:rPr>
            </w:pPr>
            <w:sdt>
              <w:sdtPr>
                <w:id w:val="-1092153206"/>
                <w:placeholder>
                  <w:docPart w:val="BE1E8F253D0B46CB80215942703D6A3E"/>
                </w:placeholder>
                <w:temporary/>
                <w:showingPlcHdr/>
                <w15:appearance w15:val="hidden"/>
              </w:sdtPr>
              <w:sdtContent>
                <w:r w:rsidR="00894905" w:rsidRPr="008366E7">
                  <w:t>TIME SHEET</w:t>
                </w:r>
              </w:sdtContent>
            </w:sdt>
          </w:p>
        </w:tc>
      </w:tr>
      <w:tr w:rsidR="00A56A8D" w14:paraId="56269053" w14:textId="77777777" w:rsidTr="00894905">
        <w:trPr>
          <w:trHeight w:val="2700"/>
        </w:trPr>
        <w:tc>
          <w:tcPr>
            <w:tcW w:w="4675" w:type="dxa"/>
          </w:tcPr>
          <w:p w14:paraId="392526BA" w14:textId="77777777" w:rsidR="00A56A8D" w:rsidRPr="00251D02" w:rsidRDefault="00000000" w:rsidP="00251D02">
            <w:sdt>
              <w:sdtPr>
                <w:id w:val="-852411019"/>
                <w:placeholder>
                  <w:docPart w:val="F9E2CB0C73AE4A7E86B8AFBB7F6D90B7"/>
                </w:placeholder>
                <w:temporary/>
                <w:showingPlcHdr/>
                <w15:appearance w15:val="hidden"/>
              </w:sdtPr>
              <w:sdtContent>
                <w:r w:rsidR="00894905" w:rsidRPr="00251D02">
                  <w:t>111st Avenue</w:t>
                </w:r>
              </w:sdtContent>
            </w:sdt>
            <w:r w:rsidR="00A56A8D" w:rsidRPr="00251D02">
              <w:t xml:space="preserve"> </w:t>
            </w:r>
          </w:p>
          <w:p w14:paraId="614B889B" w14:textId="77777777" w:rsidR="00A56A8D" w:rsidRPr="00251D02" w:rsidRDefault="00000000" w:rsidP="00251D02">
            <w:sdt>
              <w:sdtPr>
                <w:id w:val="131998217"/>
                <w:placeholder>
                  <w:docPart w:val="E76884A2FDCC4CE780D43D8F7AFF7737"/>
                </w:placeholder>
                <w:temporary/>
                <w:showingPlcHdr/>
                <w15:appearance w15:val="hidden"/>
              </w:sdtPr>
              <w:sdtContent>
                <w:r w:rsidR="00894905" w:rsidRPr="00251D02">
                  <w:t>Redmond, WA 67891</w:t>
                </w:r>
              </w:sdtContent>
            </w:sdt>
            <w:r w:rsidR="00A56A8D" w:rsidRPr="00251D02">
              <w:t xml:space="preserve"> </w:t>
            </w:r>
          </w:p>
          <w:p w14:paraId="29C496C0" w14:textId="77777777" w:rsidR="00A56A8D" w:rsidRPr="00251D02" w:rsidRDefault="00000000" w:rsidP="00251D02">
            <w:sdt>
              <w:sdtPr>
                <w:id w:val="-764307114"/>
                <w:placeholder>
                  <w:docPart w:val="3A0D167163344743834F6DF6F746C2A9"/>
                </w:placeholder>
                <w:temporary/>
                <w:showingPlcHdr/>
                <w15:appearance w15:val="hidden"/>
              </w:sdtPr>
              <w:sdtContent>
                <w:r w:rsidR="00894905" w:rsidRPr="00251D02">
                  <w:t>(201)</w:t>
                </w:r>
                <w:r w:rsidR="00251D02">
                  <w:t xml:space="preserve"> </w:t>
                </w:r>
                <w:r w:rsidR="00894905" w:rsidRPr="00251D02">
                  <w:t>555-0101</w:t>
                </w:r>
              </w:sdtContent>
            </w:sdt>
            <w:r w:rsidR="00A56A8D" w:rsidRPr="00251D02">
              <w:t xml:space="preserve"> </w:t>
            </w:r>
          </w:p>
          <w:p w14:paraId="75D80190" w14:textId="77777777" w:rsidR="00A56A8D" w:rsidRPr="00894905" w:rsidRDefault="00000000" w:rsidP="00251D02">
            <w:pPr>
              <w:rPr>
                <w:i/>
              </w:rPr>
            </w:pPr>
            <w:sdt>
              <w:sdtPr>
                <w:id w:val="317470733"/>
                <w:placeholder>
                  <w:docPart w:val="A41B99A2479B4718813B902BF4F0F8A1"/>
                </w:placeholder>
                <w:temporary/>
                <w:showingPlcHdr/>
                <w15:appearance w15:val="hidden"/>
              </w:sdtPr>
              <w:sdtContent>
                <w:r w:rsidR="00894905" w:rsidRPr="00251D02">
                  <w:t>(201)</w:t>
                </w:r>
                <w:r w:rsidR="00251D02">
                  <w:t xml:space="preserve"> </w:t>
                </w:r>
                <w:r w:rsidR="00894905" w:rsidRPr="00251D02">
                  <w:t>555-0102</w:t>
                </w:r>
              </w:sdtContent>
            </w:sdt>
          </w:p>
        </w:tc>
        <w:tc>
          <w:tcPr>
            <w:tcW w:w="4675" w:type="dxa"/>
          </w:tcPr>
          <w:p w14:paraId="7AC0EBE4" w14:textId="77777777" w:rsidR="00A56A8D" w:rsidRPr="0071220B" w:rsidRDefault="00000000" w:rsidP="00894905">
            <w:pPr>
              <w:pStyle w:val="Subtitle"/>
              <w:jc w:val="right"/>
            </w:pPr>
            <w:sdt>
              <w:sdtPr>
                <w:id w:val="1899082160"/>
                <w:placeholder>
                  <w:docPart w:val="0ADD49FC029941D890C15A3E7D4ADC75"/>
                </w:placeholder>
                <w:temporary/>
                <w:showingPlcHdr/>
                <w15:appearance w15:val="hidden"/>
              </w:sdtPr>
              <w:sdtContent>
                <w:r w:rsidR="00894905" w:rsidRPr="004B0116">
                  <w:t>Week of 5.08.XX — 5.</w:t>
                </w:r>
                <w:r w:rsidR="00894905" w:rsidRPr="00A56A8D">
                  <w:t>14</w:t>
                </w:r>
                <w:r w:rsidR="00894905" w:rsidRPr="004B0116">
                  <w:t>.xx</w:t>
                </w:r>
              </w:sdtContent>
            </w:sdt>
          </w:p>
        </w:tc>
      </w:tr>
    </w:tbl>
    <w:p w14:paraId="207B9BCB" w14:textId="77777777" w:rsidR="005B3964" w:rsidRPr="00271584" w:rsidRDefault="005B3964" w:rsidP="00271584"/>
    <w:tbl>
      <w:tblPr>
        <w:tblW w:w="5005" w:type="pct"/>
        <w:tblInd w:w="-5" w:type="dxa"/>
        <w:tblLayout w:type="fixed"/>
        <w:tblCellMar>
          <w:top w:w="86" w:type="dxa"/>
          <w:left w:w="58" w:type="dxa"/>
          <w:bottom w:w="86" w:type="dxa"/>
          <w:right w:w="58" w:type="dxa"/>
        </w:tblCellMar>
        <w:tblLook w:val="0600" w:firstRow="0" w:lastRow="0" w:firstColumn="0" w:lastColumn="0" w:noHBand="1" w:noVBand="1"/>
        <w:tblDescription w:val="First layout table to enter Employee Name, Employee Number, Department, Title, Status, and Supervisor name, second layout table to enter Date, Start and End Time, Regular, Overtime, and Total Hours, and third layout table to enter Employee and Supervisor Signatures, and Dates"/>
      </w:tblPr>
      <w:tblGrid>
        <w:gridCol w:w="2156"/>
        <w:gridCol w:w="2613"/>
        <w:gridCol w:w="1442"/>
        <w:gridCol w:w="3148"/>
      </w:tblGrid>
      <w:tr w:rsidR="00C572B4" w:rsidRPr="0071220B" w14:paraId="271A52E9" w14:textId="77777777" w:rsidTr="00271584">
        <w:trPr>
          <w:trHeight w:val="288"/>
        </w:trPr>
        <w:tc>
          <w:tcPr>
            <w:tcW w:w="2157" w:type="dxa"/>
            <w:tcBorders>
              <w:top w:val="single" w:sz="4" w:space="0" w:color="auto"/>
              <w:left w:val="single" w:sz="4" w:space="0" w:color="auto"/>
              <w:bottom w:val="single" w:sz="4" w:space="0" w:color="auto"/>
              <w:right w:val="single" w:sz="4" w:space="0" w:color="auto"/>
            </w:tcBorders>
          </w:tcPr>
          <w:p w14:paraId="411473D7" w14:textId="77777777" w:rsidR="00C572B4" w:rsidRPr="00C572B4" w:rsidRDefault="00000000" w:rsidP="006B00CE">
            <w:pPr>
              <w:pStyle w:val="Heading3"/>
              <w:rPr>
                <w:rFonts w:ascii="Arial Nova" w:hAnsi="Arial Nova" w:cs="Arial"/>
                <w:caps w:val="0"/>
                <w:szCs w:val="20"/>
              </w:rPr>
            </w:pPr>
            <w:sdt>
              <w:sdtPr>
                <w:rPr>
                  <w:rFonts w:ascii="Arial Nova" w:hAnsi="Arial Nova" w:cs="Arial"/>
                  <w:caps w:val="0"/>
                  <w:szCs w:val="20"/>
                </w:rPr>
                <w:id w:val="1832724785"/>
                <w:placeholder>
                  <w:docPart w:val="8F5839FD082C4261A7C927D8C9F771CD"/>
                </w:placeholder>
                <w:temporary/>
                <w:showingPlcHdr/>
                <w15:appearance w15:val="hidden"/>
              </w:sdtPr>
              <w:sdtContent>
                <w:r w:rsidR="006B00CE">
                  <w:rPr>
                    <w:rFonts w:ascii="Arial Nova" w:hAnsi="Arial Nova" w:cs="Arial"/>
                    <w:caps w:val="0"/>
                    <w:szCs w:val="20"/>
                  </w:rPr>
                  <w:t>Employee Name:</w:t>
                </w:r>
              </w:sdtContent>
            </w:sdt>
          </w:p>
        </w:tc>
        <w:tc>
          <w:tcPr>
            <w:tcW w:w="2613" w:type="dxa"/>
            <w:tcBorders>
              <w:top w:val="single" w:sz="4" w:space="0" w:color="auto"/>
              <w:left w:val="single" w:sz="4" w:space="0" w:color="auto"/>
              <w:bottom w:val="single" w:sz="4" w:space="0" w:color="auto"/>
              <w:right w:val="single" w:sz="4" w:space="0" w:color="auto"/>
            </w:tcBorders>
          </w:tcPr>
          <w:p w14:paraId="48ACE8AE" w14:textId="77777777" w:rsidR="00C572B4" w:rsidRPr="00FF1E88" w:rsidRDefault="00000000" w:rsidP="006B00CE">
            <w:pPr>
              <w:pStyle w:val="Heading4"/>
              <w:rPr>
                <w:caps/>
              </w:rPr>
            </w:pPr>
            <w:sdt>
              <w:sdtPr>
                <w:id w:val="826100214"/>
                <w:placeholder>
                  <w:docPart w:val="894014F33F8F44019FC49452D3B70D1D"/>
                </w:placeholder>
                <w:temporary/>
                <w:showingPlcHdr/>
                <w15:appearance w15:val="hidden"/>
              </w:sdtPr>
              <w:sdtContent>
                <w:r w:rsidR="006B00CE" w:rsidRPr="00FF1E88">
                  <w:t>Miche</w:t>
                </w:r>
                <w:r w:rsidR="00251D02">
                  <w:t>l</w:t>
                </w:r>
                <w:r w:rsidR="006B00CE" w:rsidRPr="00FF1E88">
                  <w:t>le Watt</w:t>
                </w:r>
                <w:r w:rsidR="00251D02">
                  <w:t>z</w:t>
                </w:r>
              </w:sdtContent>
            </w:sdt>
          </w:p>
        </w:tc>
        <w:tc>
          <w:tcPr>
            <w:tcW w:w="1442" w:type="dxa"/>
            <w:tcBorders>
              <w:top w:val="single" w:sz="4" w:space="0" w:color="auto"/>
              <w:left w:val="single" w:sz="4" w:space="0" w:color="auto"/>
              <w:bottom w:val="single" w:sz="4" w:space="0" w:color="auto"/>
              <w:right w:val="single" w:sz="4" w:space="0" w:color="auto"/>
            </w:tcBorders>
          </w:tcPr>
          <w:p w14:paraId="2C67326E" w14:textId="77777777" w:rsidR="00C572B4" w:rsidRPr="00C572B4" w:rsidRDefault="00000000" w:rsidP="006B00CE">
            <w:pPr>
              <w:pStyle w:val="Heading3"/>
              <w:rPr>
                <w:rFonts w:ascii="Arial Nova" w:hAnsi="Arial Nova" w:cs="Arial"/>
                <w:caps w:val="0"/>
                <w:szCs w:val="20"/>
              </w:rPr>
            </w:pPr>
            <w:sdt>
              <w:sdtPr>
                <w:rPr>
                  <w:rFonts w:ascii="Arial Nova" w:hAnsi="Arial Nova" w:cs="Arial"/>
                  <w:caps w:val="0"/>
                  <w:szCs w:val="20"/>
                </w:rPr>
                <w:id w:val="1865170206"/>
                <w:placeholder>
                  <w:docPart w:val="0AE83316BD404A0494019990DF57BD27"/>
                </w:placeholder>
                <w:temporary/>
                <w:showingPlcHdr/>
                <w15:appearance w15:val="hidden"/>
              </w:sdtPr>
              <w:sdtContent>
                <w:r w:rsidR="006B00CE">
                  <w:rPr>
                    <w:rFonts w:ascii="Arial Nova" w:hAnsi="Arial Nova" w:cs="Arial"/>
                    <w:caps w:val="0"/>
                    <w:szCs w:val="20"/>
                  </w:rPr>
                  <w:t>Title:</w:t>
                </w:r>
              </w:sdtContent>
            </w:sdt>
          </w:p>
        </w:tc>
        <w:tc>
          <w:tcPr>
            <w:tcW w:w="3148" w:type="dxa"/>
            <w:tcBorders>
              <w:top w:val="single" w:sz="4" w:space="0" w:color="auto"/>
              <w:left w:val="single" w:sz="4" w:space="0" w:color="auto"/>
              <w:bottom w:val="single" w:sz="4" w:space="0" w:color="auto"/>
              <w:right w:val="single" w:sz="4" w:space="0" w:color="auto"/>
            </w:tcBorders>
          </w:tcPr>
          <w:p w14:paraId="0E0669ED" w14:textId="77777777" w:rsidR="00C572B4" w:rsidRPr="00FF1E88" w:rsidRDefault="00000000" w:rsidP="006B00CE">
            <w:pPr>
              <w:pStyle w:val="Heading4"/>
              <w:rPr>
                <w:caps/>
              </w:rPr>
            </w:pPr>
            <w:sdt>
              <w:sdtPr>
                <w:id w:val="1645930380"/>
                <w:placeholder>
                  <w:docPart w:val="6DB3CE19C1414F5DA2BF2C9AC82D8A3A"/>
                </w:placeholder>
                <w:temporary/>
                <w:showingPlcHdr/>
                <w15:appearance w15:val="hidden"/>
              </w:sdtPr>
              <w:sdtContent>
                <w:r w:rsidR="006B00CE" w:rsidRPr="00FF1E88">
                  <w:t>Project Manager</w:t>
                </w:r>
              </w:sdtContent>
            </w:sdt>
          </w:p>
        </w:tc>
      </w:tr>
      <w:tr w:rsidR="00C572B4" w:rsidRPr="0071220B" w14:paraId="3021E62A" w14:textId="77777777" w:rsidTr="00271584">
        <w:trPr>
          <w:trHeight w:val="288"/>
        </w:trPr>
        <w:tc>
          <w:tcPr>
            <w:tcW w:w="2157" w:type="dxa"/>
            <w:tcBorders>
              <w:top w:val="single" w:sz="4" w:space="0" w:color="auto"/>
              <w:left w:val="single" w:sz="4" w:space="0" w:color="auto"/>
              <w:bottom w:val="single" w:sz="4" w:space="0" w:color="auto"/>
              <w:right w:val="single" w:sz="4" w:space="0" w:color="auto"/>
            </w:tcBorders>
          </w:tcPr>
          <w:p w14:paraId="37EB75C2" w14:textId="77777777" w:rsidR="00C572B4" w:rsidRPr="00ED6E86" w:rsidRDefault="00000000" w:rsidP="006B00CE">
            <w:pPr>
              <w:pStyle w:val="Heading3"/>
              <w:rPr>
                <w:rFonts w:ascii="Arial Nova" w:hAnsi="Arial Nova" w:cs="Arial"/>
                <w:caps w:val="0"/>
                <w:szCs w:val="20"/>
              </w:rPr>
            </w:pPr>
            <w:sdt>
              <w:sdtPr>
                <w:rPr>
                  <w:rFonts w:ascii="Arial Nova" w:hAnsi="Arial Nova" w:cs="Arial"/>
                  <w:caps w:val="0"/>
                  <w:szCs w:val="20"/>
                </w:rPr>
                <w:id w:val="2096429701"/>
                <w:placeholder>
                  <w:docPart w:val="51D05E71B6644CC981CA6DD93768513E"/>
                </w:placeholder>
                <w:temporary/>
                <w:showingPlcHdr/>
                <w15:appearance w15:val="hidden"/>
              </w:sdtPr>
              <w:sdtContent>
                <w:r w:rsidR="006B00CE">
                  <w:rPr>
                    <w:rFonts w:ascii="Arial Nova" w:hAnsi="Arial Nova" w:cs="Arial"/>
                    <w:caps w:val="0"/>
                    <w:szCs w:val="20"/>
                  </w:rPr>
                  <w:t>Employee Number:</w:t>
                </w:r>
              </w:sdtContent>
            </w:sdt>
          </w:p>
        </w:tc>
        <w:tc>
          <w:tcPr>
            <w:tcW w:w="2613" w:type="dxa"/>
            <w:tcBorders>
              <w:top w:val="single" w:sz="4" w:space="0" w:color="auto"/>
              <w:left w:val="single" w:sz="4" w:space="0" w:color="auto"/>
              <w:bottom w:val="single" w:sz="4" w:space="0" w:color="auto"/>
              <w:right w:val="single" w:sz="4" w:space="0" w:color="auto"/>
            </w:tcBorders>
          </w:tcPr>
          <w:p w14:paraId="5F116765" w14:textId="77777777" w:rsidR="00C572B4" w:rsidRPr="00FF1E88" w:rsidRDefault="00000000" w:rsidP="006B00CE">
            <w:pPr>
              <w:pStyle w:val="Heading4"/>
            </w:pPr>
            <w:sdt>
              <w:sdtPr>
                <w:id w:val="-1867670457"/>
                <w:placeholder>
                  <w:docPart w:val="DC0D4D927602459B86949FF24A2E15EF"/>
                </w:placeholder>
                <w:temporary/>
                <w:showingPlcHdr/>
                <w15:appearance w15:val="hidden"/>
              </w:sdtPr>
              <w:sdtContent>
                <w:r w:rsidR="006B00CE" w:rsidRPr="00FF1E88">
                  <w:t>2937663</w:t>
                </w:r>
              </w:sdtContent>
            </w:sdt>
          </w:p>
        </w:tc>
        <w:tc>
          <w:tcPr>
            <w:tcW w:w="1442" w:type="dxa"/>
            <w:tcBorders>
              <w:top w:val="single" w:sz="4" w:space="0" w:color="auto"/>
              <w:left w:val="single" w:sz="4" w:space="0" w:color="auto"/>
              <w:bottom w:val="single" w:sz="4" w:space="0" w:color="auto"/>
              <w:right w:val="single" w:sz="4" w:space="0" w:color="auto"/>
            </w:tcBorders>
          </w:tcPr>
          <w:p w14:paraId="39B87851" w14:textId="77777777" w:rsidR="00C572B4" w:rsidRPr="00ED6E86" w:rsidRDefault="00000000" w:rsidP="006B00CE">
            <w:pPr>
              <w:pStyle w:val="Heading3"/>
              <w:rPr>
                <w:rFonts w:ascii="Arial Nova" w:hAnsi="Arial Nova" w:cs="Arial"/>
                <w:caps w:val="0"/>
                <w:szCs w:val="20"/>
              </w:rPr>
            </w:pPr>
            <w:sdt>
              <w:sdtPr>
                <w:rPr>
                  <w:rFonts w:ascii="Arial Nova" w:hAnsi="Arial Nova" w:cs="Arial"/>
                  <w:caps w:val="0"/>
                  <w:szCs w:val="20"/>
                </w:rPr>
                <w:id w:val="-137342291"/>
                <w:placeholder>
                  <w:docPart w:val="C3D6FCE06D2243F49F8950D4F2D728B1"/>
                </w:placeholder>
                <w:temporary/>
                <w:showingPlcHdr/>
                <w15:appearance w15:val="hidden"/>
              </w:sdtPr>
              <w:sdtContent>
                <w:r w:rsidR="006B00CE">
                  <w:rPr>
                    <w:rFonts w:ascii="Arial Nova" w:hAnsi="Arial Nova" w:cs="Arial"/>
                    <w:caps w:val="0"/>
                    <w:szCs w:val="20"/>
                  </w:rPr>
                  <w:t>Status:</w:t>
                </w:r>
              </w:sdtContent>
            </w:sdt>
          </w:p>
        </w:tc>
        <w:tc>
          <w:tcPr>
            <w:tcW w:w="3148" w:type="dxa"/>
            <w:tcBorders>
              <w:top w:val="single" w:sz="4" w:space="0" w:color="auto"/>
              <w:left w:val="single" w:sz="4" w:space="0" w:color="auto"/>
              <w:bottom w:val="single" w:sz="4" w:space="0" w:color="auto"/>
              <w:right w:val="single" w:sz="4" w:space="0" w:color="auto"/>
            </w:tcBorders>
          </w:tcPr>
          <w:p w14:paraId="74EC811B" w14:textId="77777777" w:rsidR="00C572B4" w:rsidRPr="00FF1E88" w:rsidRDefault="00000000" w:rsidP="006B00CE">
            <w:pPr>
              <w:pStyle w:val="Heading4"/>
              <w:rPr>
                <w:caps/>
              </w:rPr>
            </w:pPr>
            <w:sdt>
              <w:sdtPr>
                <w:id w:val="818624975"/>
                <w:placeholder>
                  <w:docPart w:val="1833BDFB79E2410CA04393C2246A2C48"/>
                </w:placeholder>
                <w:temporary/>
                <w:showingPlcHdr/>
                <w15:appearance w15:val="hidden"/>
              </w:sdtPr>
              <w:sdtContent>
                <w:r w:rsidR="006B00CE" w:rsidRPr="00FF1E88">
                  <w:t>Full-time</w:t>
                </w:r>
              </w:sdtContent>
            </w:sdt>
          </w:p>
        </w:tc>
      </w:tr>
      <w:tr w:rsidR="00C572B4" w:rsidRPr="0071220B" w14:paraId="3E5BC9B5" w14:textId="77777777" w:rsidTr="00271584">
        <w:trPr>
          <w:trHeight w:val="288"/>
        </w:trPr>
        <w:tc>
          <w:tcPr>
            <w:tcW w:w="2157" w:type="dxa"/>
            <w:tcBorders>
              <w:top w:val="single" w:sz="4" w:space="0" w:color="auto"/>
              <w:left w:val="single" w:sz="4" w:space="0" w:color="auto"/>
              <w:bottom w:val="single" w:sz="4" w:space="0" w:color="auto"/>
              <w:right w:val="single" w:sz="4" w:space="0" w:color="auto"/>
            </w:tcBorders>
          </w:tcPr>
          <w:p w14:paraId="1F87AEC1" w14:textId="77777777" w:rsidR="00C572B4" w:rsidRPr="00ED6E86" w:rsidRDefault="00000000" w:rsidP="006B00CE">
            <w:pPr>
              <w:pStyle w:val="Heading3"/>
              <w:rPr>
                <w:rFonts w:ascii="Arial Nova" w:hAnsi="Arial Nova" w:cs="Arial"/>
                <w:caps w:val="0"/>
                <w:szCs w:val="20"/>
              </w:rPr>
            </w:pPr>
            <w:sdt>
              <w:sdtPr>
                <w:rPr>
                  <w:rFonts w:ascii="Arial Nova" w:hAnsi="Arial Nova" w:cs="Arial"/>
                  <w:caps w:val="0"/>
                  <w:szCs w:val="20"/>
                </w:rPr>
                <w:id w:val="553593788"/>
                <w:placeholder>
                  <w:docPart w:val="B5FF648E5EC14DF9852062E3E780119C"/>
                </w:placeholder>
                <w:temporary/>
                <w:showingPlcHdr/>
                <w15:appearance w15:val="hidden"/>
              </w:sdtPr>
              <w:sdtContent>
                <w:r w:rsidR="006B00CE">
                  <w:rPr>
                    <w:rFonts w:ascii="Arial Nova" w:hAnsi="Arial Nova" w:cs="Arial"/>
                    <w:caps w:val="0"/>
                    <w:szCs w:val="20"/>
                  </w:rPr>
                  <w:t>Department:</w:t>
                </w:r>
              </w:sdtContent>
            </w:sdt>
          </w:p>
        </w:tc>
        <w:tc>
          <w:tcPr>
            <w:tcW w:w="2613" w:type="dxa"/>
            <w:tcBorders>
              <w:top w:val="single" w:sz="4" w:space="0" w:color="auto"/>
              <w:left w:val="single" w:sz="4" w:space="0" w:color="auto"/>
              <w:bottom w:val="single" w:sz="4" w:space="0" w:color="auto"/>
              <w:right w:val="single" w:sz="4" w:space="0" w:color="auto"/>
            </w:tcBorders>
          </w:tcPr>
          <w:p w14:paraId="3347DF42" w14:textId="77777777" w:rsidR="00C572B4" w:rsidRPr="00FF1E88" w:rsidRDefault="00000000" w:rsidP="006B00CE">
            <w:pPr>
              <w:pStyle w:val="Heading4"/>
              <w:rPr>
                <w:caps/>
              </w:rPr>
            </w:pPr>
            <w:sdt>
              <w:sdtPr>
                <w:id w:val="-413624528"/>
                <w:placeholder>
                  <w:docPart w:val="70F192874A6543169C9A95DED2F4C8FD"/>
                </w:placeholder>
                <w:temporary/>
                <w:showingPlcHdr/>
                <w15:appearance w15:val="hidden"/>
              </w:sdtPr>
              <w:sdtContent>
                <w:r w:rsidR="006B00CE" w:rsidRPr="00FF1E88">
                  <w:t>Document Processing</w:t>
                </w:r>
              </w:sdtContent>
            </w:sdt>
          </w:p>
        </w:tc>
        <w:tc>
          <w:tcPr>
            <w:tcW w:w="1442" w:type="dxa"/>
            <w:tcBorders>
              <w:top w:val="single" w:sz="4" w:space="0" w:color="auto"/>
              <w:left w:val="single" w:sz="4" w:space="0" w:color="auto"/>
              <w:bottom w:val="single" w:sz="4" w:space="0" w:color="auto"/>
              <w:right w:val="single" w:sz="4" w:space="0" w:color="auto"/>
            </w:tcBorders>
          </w:tcPr>
          <w:p w14:paraId="674CA2D8" w14:textId="77777777" w:rsidR="00C572B4" w:rsidRPr="00ED6E86" w:rsidRDefault="00000000" w:rsidP="006B00CE">
            <w:pPr>
              <w:pStyle w:val="Heading3"/>
              <w:rPr>
                <w:rFonts w:ascii="Arial Nova" w:hAnsi="Arial Nova" w:cs="Arial"/>
                <w:caps w:val="0"/>
                <w:szCs w:val="20"/>
              </w:rPr>
            </w:pPr>
            <w:sdt>
              <w:sdtPr>
                <w:rPr>
                  <w:rFonts w:ascii="Arial Nova" w:hAnsi="Arial Nova" w:cs="Arial"/>
                  <w:caps w:val="0"/>
                  <w:szCs w:val="20"/>
                </w:rPr>
                <w:id w:val="-544604349"/>
                <w:placeholder>
                  <w:docPart w:val="4ECB10EA38A24C5C8B858B5956301ECF"/>
                </w:placeholder>
                <w:temporary/>
                <w:showingPlcHdr/>
                <w15:appearance w15:val="hidden"/>
              </w:sdtPr>
              <w:sdtContent>
                <w:r w:rsidR="006B00CE">
                  <w:rPr>
                    <w:rFonts w:ascii="Arial Nova" w:hAnsi="Arial Nova" w:cs="Arial"/>
                    <w:caps w:val="0"/>
                    <w:szCs w:val="20"/>
                  </w:rPr>
                  <w:t>Supervisor:</w:t>
                </w:r>
              </w:sdtContent>
            </w:sdt>
            <w:r w:rsidR="00ED6E86">
              <w:rPr>
                <w:rFonts w:ascii="Arial Nova" w:hAnsi="Arial Nova" w:cs="Arial"/>
                <w:caps w:val="0"/>
                <w:szCs w:val="20"/>
              </w:rPr>
              <w:t xml:space="preserve"> </w:t>
            </w:r>
          </w:p>
        </w:tc>
        <w:tc>
          <w:tcPr>
            <w:tcW w:w="3148" w:type="dxa"/>
            <w:tcBorders>
              <w:top w:val="single" w:sz="4" w:space="0" w:color="auto"/>
              <w:left w:val="single" w:sz="4" w:space="0" w:color="auto"/>
              <w:bottom w:val="single" w:sz="4" w:space="0" w:color="auto"/>
              <w:right w:val="single" w:sz="4" w:space="0" w:color="auto"/>
            </w:tcBorders>
          </w:tcPr>
          <w:p w14:paraId="02101755" w14:textId="77777777" w:rsidR="00C572B4" w:rsidRPr="00FF1E88" w:rsidRDefault="00000000" w:rsidP="006B00CE">
            <w:pPr>
              <w:pStyle w:val="Heading4"/>
              <w:rPr>
                <w:caps/>
              </w:rPr>
            </w:pPr>
            <w:sdt>
              <w:sdtPr>
                <w:id w:val="-676425326"/>
                <w:placeholder>
                  <w:docPart w:val="0A3ED4888F2C4EC3B5F449EC514FC42D"/>
                </w:placeholder>
                <w:temporary/>
                <w:showingPlcHdr/>
                <w15:appearance w15:val="hidden"/>
              </w:sdtPr>
              <w:sdtContent>
                <w:r w:rsidR="006B00CE" w:rsidRPr="00FF1E88">
                  <w:t>KD</w:t>
                </w:r>
              </w:sdtContent>
            </w:sdt>
          </w:p>
        </w:tc>
      </w:tr>
    </w:tbl>
    <w:p w14:paraId="6255F694" w14:textId="77777777" w:rsidR="005B3964" w:rsidRDefault="005B3964">
      <w:pPr>
        <w:rPr>
          <w:rFonts w:ascii="Arial" w:hAnsi="Arial" w:cs="Arial"/>
        </w:rPr>
      </w:pPr>
    </w:p>
    <w:tbl>
      <w:tblPr>
        <w:tblW w:w="5000" w:type="pct"/>
        <w:tblLayout w:type="fixed"/>
        <w:tblCellMar>
          <w:top w:w="86" w:type="dxa"/>
          <w:left w:w="58" w:type="dxa"/>
          <w:bottom w:w="86" w:type="dxa"/>
          <w:right w:w="58" w:type="dxa"/>
        </w:tblCellMar>
        <w:tblLook w:val="0600" w:firstRow="0" w:lastRow="0" w:firstColumn="0" w:lastColumn="0" w:noHBand="1" w:noVBand="1"/>
        <w:tblDescription w:val="First layout table to enter Employee Name, Employee Number, Department, Title, Status, and Supervisor name, second layout table to enter Date, Start and End Time, Regular, Overtime, and Total Hours, and third layout table to enter Employee and Supervisor Signatures, and Dates"/>
      </w:tblPr>
      <w:tblGrid>
        <w:gridCol w:w="2055"/>
        <w:gridCol w:w="1461"/>
        <w:gridCol w:w="1461"/>
        <w:gridCol w:w="1461"/>
        <w:gridCol w:w="1461"/>
        <w:gridCol w:w="1461"/>
      </w:tblGrid>
      <w:tr w:rsidR="00894905" w:rsidRPr="005800D4" w14:paraId="52E42085" w14:textId="77777777" w:rsidTr="006B00CE">
        <w:trPr>
          <w:trHeight w:val="904"/>
        </w:trPr>
        <w:tc>
          <w:tcPr>
            <w:tcW w:w="2052" w:type="dxa"/>
            <w:tcBorders>
              <w:bottom w:val="single" w:sz="4" w:space="0" w:color="auto"/>
            </w:tcBorders>
            <w:vAlign w:val="bottom"/>
          </w:tcPr>
          <w:p w14:paraId="16E163BC" w14:textId="77777777" w:rsidR="00894905" w:rsidRPr="006B00CE" w:rsidRDefault="00000000" w:rsidP="00271584">
            <w:pPr>
              <w:pStyle w:val="Heading5"/>
            </w:pPr>
            <w:sdt>
              <w:sdtPr>
                <w:id w:val="2039159529"/>
                <w:placeholder>
                  <w:docPart w:val="26DD57666DD048A5A4D81E062C266C46"/>
                </w:placeholder>
                <w:temporary/>
                <w:showingPlcHdr/>
                <w15:appearance w15:val="hidden"/>
              </w:sdtPr>
              <w:sdtContent>
                <w:r w:rsidR="00271584" w:rsidRPr="006B00CE">
                  <w:t>Date</w:t>
                </w:r>
              </w:sdtContent>
            </w:sdt>
          </w:p>
        </w:tc>
        <w:tc>
          <w:tcPr>
            <w:tcW w:w="1459" w:type="dxa"/>
            <w:tcBorders>
              <w:bottom w:val="single" w:sz="4" w:space="0" w:color="auto"/>
            </w:tcBorders>
            <w:vAlign w:val="bottom"/>
          </w:tcPr>
          <w:p w14:paraId="5FBBE036" w14:textId="77777777" w:rsidR="00894905" w:rsidRPr="006B00CE" w:rsidRDefault="00000000" w:rsidP="00271584">
            <w:pPr>
              <w:pStyle w:val="Heading5"/>
            </w:pPr>
            <w:sdt>
              <w:sdtPr>
                <w:id w:val="-1492247573"/>
                <w:placeholder>
                  <w:docPart w:val="7B64838B8E7E43D1B96AF2CADA0DB70E"/>
                </w:placeholder>
                <w:temporary/>
                <w:showingPlcHdr/>
                <w15:appearance w15:val="hidden"/>
              </w:sdtPr>
              <w:sdtContent>
                <w:r w:rsidR="00271584" w:rsidRPr="006B00CE">
                  <w:t>Start Time</w:t>
                </w:r>
              </w:sdtContent>
            </w:sdt>
          </w:p>
        </w:tc>
        <w:tc>
          <w:tcPr>
            <w:tcW w:w="1459" w:type="dxa"/>
            <w:tcBorders>
              <w:bottom w:val="single" w:sz="4" w:space="0" w:color="auto"/>
            </w:tcBorders>
            <w:vAlign w:val="bottom"/>
          </w:tcPr>
          <w:p w14:paraId="45956B4E" w14:textId="77777777" w:rsidR="00894905" w:rsidRPr="006B00CE" w:rsidRDefault="00000000" w:rsidP="00271584">
            <w:pPr>
              <w:pStyle w:val="Heading5"/>
            </w:pPr>
            <w:sdt>
              <w:sdtPr>
                <w:id w:val="-859589063"/>
                <w:placeholder>
                  <w:docPart w:val="30574A0C46364403B39E2B154E907C8F"/>
                </w:placeholder>
                <w:temporary/>
                <w:showingPlcHdr/>
                <w15:appearance w15:val="hidden"/>
              </w:sdtPr>
              <w:sdtContent>
                <w:r w:rsidR="00271584" w:rsidRPr="006B00CE">
                  <w:t>End Time</w:t>
                </w:r>
              </w:sdtContent>
            </w:sdt>
          </w:p>
        </w:tc>
        <w:tc>
          <w:tcPr>
            <w:tcW w:w="1459" w:type="dxa"/>
            <w:tcBorders>
              <w:bottom w:val="single" w:sz="4" w:space="0" w:color="auto"/>
            </w:tcBorders>
            <w:vAlign w:val="bottom"/>
          </w:tcPr>
          <w:p w14:paraId="10427A90" w14:textId="77777777" w:rsidR="00894905" w:rsidRPr="006B00CE" w:rsidRDefault="00000000" w:rsidP="00271584">
            <w:pPr>
              <w:pStyle w:val="Heading5"/>
            </w:pPr>
            <w:sdt>
              <w:sdtPr>
                <w:id w:val="875432288"/>
                <w:placeholder>
                  <w:docPart w:val="9832E9303EFC4629BD5E73517A13E755"/>
                </w:placeholder>
                <w:temporary/>
                <w:showingPlcHdr/>
                <w15:appearance w15:val="hidden"/>
              </w:sdtPr>
              <w:sdtContent>
                <w:r w:rsidR="00271584" w:rsidRPr="006B00CE">
                  <w:t>Regular Hours</w:t>
                </w:r>
              </w:sdtContent>
            </w:sdt>
          </w:p>
        </w:tc>
        <w:tc>
          <w:tcPr>
            <w:tcW w:w="1459" w:type="dxa"/>
            <w:tcBorders>
              <w:bottom w:val="single" w:sz="4" w:space="0" w:color="auto"/>
            </w:tcBorders>
            <w:vAlign w:val="bottom"/>
          </w:tcPr>
          <w:p w14:paraId="61649704" w14:textId="77777777" w:rsidR="00894905" w:rsidRPr="006B00CE" w:rsidRDefault="00000000" w:rsidP="00271584">
            <w:pPr>
              <w:pStyle w:val="Heading5"/>
            </w:pPr>
            <w:sdt>
              <w:sdtPr>
                <w:id w:val="-152840313"/>
                <w:placeholder>
                  <w:docPart w:val="C04AE3902D8F4282B27CB4A3A41E3BB9"/>
                </w:placeholder>
                <w:temporary/>
                <w:showingPlcHdr/>
                <w15:appearance w15:val="hidden"/>
              </w:sdtPr>
              <w:sdtContent>
                <w:r w:rsidR="00271584" w:rsidRPr="006B00CE">
                  <w:t>Overtime Hours</w:t>
                </w:r>
              </w:sdtContent>
            </w:sdt>
          </w:p>
        </w:tc>
        <w:tc>
          <w:tcPr>
            <w:tcW w:w="1459" w:type="dxa"/>
            <w:tcBorders>
              <w:bottom w:val="single" w:sz="4" w:space="0" w:color="auto"/>
            </w:tcBorders>
            <w:vAlign w:val="bottom"/>
          </w:tcPr>
          <w:p w14:paraId="6B0250D6" w14:textId="77777777" w:rsidR="00894905" w:rsidRPr="006B00CE" w:rsidRDefault="00000000" w:rsidP="00271584">
            <w:pPr>
              <w:pStyle w:val="Heading5"/>
            </w:pPr>
            <w:sdt>
              <w:sdtPr>
                <w:id w:val="-663164043"/>
                <w:placeholder>
                  <w:docPart w:val="058418E3BE774B28BCD664CAE8F32C19"/>
                </w:placeholder>
                <w:temporary/>
                <w:showingPlcHdr/>
                <w15:appearance w15:val="hidden"/>
              </w:sdtPr>
              <w:sdtContent>
                <w:r w:rsidR="00271584" w:rsidRPr="006B00CE">
                  <w:t>Total Hours</w:t>
                </w:r>
              </w:sdtContent>
            </w:sdt>
          </w:p>
        </w:tc>
      </w:tr>
      <w:tr w:rsidR="00894905" w:rsidRPr="006B00CE" w14:paraId="35F9AE97"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14C0750C" w14:textId="77777777" w:rsidR="00894905" w:rsidRPr="006B00CE" w:rsidRDefault="00000000" w:rsidP="00271584">
            <w:pPr>
              <w:pStyle w:val="Heading4"/>
            </w:pPr>
            <w:sdt>
              <w:sdtPr>
                <w:id w:val="1808511363"/>
                <w:placeholder>
                  <w:docPart w:val="EF492FC775CD4E60B0A587474D614019"/>
                </w:placeholder>
                <w:temporary/>
                <w:showingPlcHdr/>
                <w15:appearance w15:val="hidden"/>
              </w:sdtPr>
              <w:sdtContent>
                <w:r w:rsidR="00271584" w:rsidRPr="006B00CE">
                  <w:t>5-08-XX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65701F6" w14:textId="77777777" w:rsidR="00894905" w:rsidRPr="006B00CE" w:rsidRDefault="00000000" w:rsidP="00374D4B">
            <w:pPr>
              <w:pStyle w:val="Heading4"/>
            </w:pPr>
            <w:sdt>
              <w:sdtPr>
                <w:id w:val="1481199311"/>
                <w:placeholder>
                  <w:docPart w:val="466D273CB5234E7997E4F0A417E17CD9"/>
                </w:placeholder>
                <w:temporary/>
                <w:showingPlcHdr/>
                <w15:appearance w15:val="hidden"/>
              </w:sdtPr>
              <w:sdtContent>
                <w:r w:rsidR="00374D4B" w:rsidRPr="006B00CE">
                  <w:t>8:00 AM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2F30179" w14:textId="77777777" w:rsidR="00894905" w:rsidRPr="006B00CE" w:rsidRDefault="00000000" w:rsidP="00374D4B">
            <w:pPr>
              <w:pStyle w:val="Heading4"/>
            </w:pPr>
            <w:sdt>
              <w:sdtPr>
                <w:id w:val="922619533"/>
                <w:placeholder>
                  <w:docPart w:val="403EDCDE3D4440A2A79E15BE2E53CAD7"/>
                </w:placeholder>
                <w:temporary/>
                <w:showingPlcHdr/>
                <w15:appearance w15:val="hidden"/>
              </w:sdtPr>
              <w:sdtContent>
                <w:r w:rsidR="00374D4B" w:rsidRPr="006B00CE">
                  <w:t>5:00 PM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7F8C6741" w14:textId="77777777" w:rsidR="00894905" w:rsidRPr="006B00CE" w:rsidRDefault="00000000" w:rsidP="00374D4B">
            <w:pPr>
              <w:pStyle w:val="Heading4"/>
            </w:pPr>
            <w:sdt>
              <w:sdtPr>
                <w:id w:val="588056633"/>
                <w:placeholder>
                  <w:docPart w:val="94C79FE8E89A4FF68CCF0DED87B941BB"/>
                </w:placeholder>
                <w:temporary/>
                <w:showingPlcHdr/>
                <w15:appearance w15:val="hidden"/>
              </w:sdtPr>
              <w:sdtContent>
                <w:r w:rsidR="00374D4B" w:rsidRPr="006B00CE">
                  <w:t>8.0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86222D2" w14:textId="77777777" w:rsidR="00894905" w:rsidRPr="006B00CE" w:rsidRDefault="00000000" w:rsidP="00374D4B">
            <w:pPr>
              <w:pStyle w:val="Heading4"/>
            </w:pPr>
            <w:sdt>
              <w:sdtPr>
                <w:id w:val="547505542"/>
                <w:placeholder>
                  <w:docPart w:val="DA98D38F52724C48B55EBE6381B00F5A"/>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77DEB604" w14:textId="77777777" w:rsidR="00894905" w:rsidRPr="006B00CE" w:rsidRDefault="00000000" w:rsidP="00374D4B">
            <w:pPr>
              <w:pStyle w:val="Heading6"/>
            </w:pPr>
            <w:sdt>
              <w:sdtPr>
                <w:id w:val="1307057046"/>
                <w:placeholder>
                  <w:docPart w:val="B7CCABC56D7C4DF99CC77F82D8557B41"/>
                </w:placeholder>
                <w:temporary/>
                <w:showingPlcHdr/>
                <w15:appearance w15:val="hidden"/>
              </w:sdtPr>
              <w:sdtContent>
                <w:r w:rsidR="00374D4B" w:rsidRPr="006B00CE">
                  <w:t>8.0</w:t>
                </w:r>
              </w:sdtContent>
            </w:sdt>
          </w:p>
        </w:tc>
      </w:tr>
      <w:tr w:rsidR="00894905" w:rsidRPr="006B00CE" w14:paraId="0ED9DACE"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46ABA980" w14:textId="77777777" w:rsidR="00894905" w:rsidRPr="006B00CE" w:rsidRDefault="00000000" w:rsidP="006B00CE">
            <w:pPr>
              <w:pStyle w:val="Heading4"/>
            </w:pPr>
            <w:sdt>
              <w:sdtPr>
                <w:id w:val="340211623"/>
                <w:placeholder>
                  <w:docPart w:val="8DDD5F1A67274D3D80AA6E36F622D098"/>
                </w:placeholder>
                <w:temporary/>
                <w:showingPlcHdr/>
                <w15:appearance w15:val="hidden"/>
              </w:sdtPr>
              <w:sdtContent>
                <w:r w:rsidR="00374D4B">
                  <w:t>5-09</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2927AC0" w14:textId="77777777" w:rsidR="00894905" w:rsidRPr="006B00CE" w:rsidRDefault="00000000" w:rsidP="006B00CE">
            <w:pPr>
              <w:pStyle w:val="Heading4"/>
            </w:pPr>
            <w:sdt>
              <w:sdtPr>
                <w:id w:val="-1178884988"/>
                <w:placeholder>
                  <w:docPart w:val="2E950CF8DC7B4600908AD71D2BD1179F"/>
                </w:placeholder>
                <w:temporary/>
                <w:showingPlcHdr/>
                <w15:appearance w15:val="hidden"/>
              </w:sdtPr>
              <w:sdtContent>
                <w:r w:rsidR="00374D4B" w:rsidRPr="006B00CE">
                  <w:t>8:00 AM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087BFD22" w14:textId="77777777" w:rsidR="00894905" w:rsidRPr="006B00CE" w:rsidRDefault="00000000" w:rsidP="006B00CE">
            <w:pPr>
              <w:pStyle w:val="Heading4"/>
            </w:pPr>
            <w:sdt>
              <w:sdtPr>
                <w:id w:val="-555700757"/>
                <w:placeholder>
                  <w:docPart w:val="77D111CECF964860BA07846D58B908F5"/>
                </w:placeholder>
                <w:temporary/>
                <w:showingPlcHdr/>
                <w15:appearance w15:val="hidden"/>
              </w:sdtPr>
              <w:sdtContent>
                <w:r w:rsidR="00374D4B" w:rsidRPr="006B00CE">
                  <w:t>5:00 PM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7AAAB9D" w14:textId="77777777" w:rsidR="00894905" w:rsidRPr="006B00CE" w:rsidRDefault="00000000" w:rsidP="006B00CE">
            <w:pPr>
              <w:pStyle w:val="Heading4"/>
            </w:pPr>
            <w:sdt>
              <w:sdtPr>
                <w:id w:val="-1481223252"/>
                <w:placeholder>
                  <w:docPart w:val="FC35CAB5960F46449CFFF705ED008755"/>
                </w:placeholder>
                <w:temporary/>
                <w:showingPlcHdr/>
                <w15:appearance w15:val="hidden"/>
              </w:sdtPr>
              <w:sdtContent>
                <w:r w:rsidR="00374D4B" w:rsidRPr="006B00CE">
                  <w:t>8.0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09866A99" w14:textId="77777777" w:rsidR="00894905" w:rsidRPr="006B00CE" w:rsidRDefault="00000000" w:rsidP="006B00CE">
            <w:pPr>
              <w:pStyle w:val="Heading4"/>
            </w:pPr>
            <w:sdt>
              <w:sdtPr>
                <w:id w:val="1240444671"/>
                <w:placeholder>
                  <w:docPart w:val="BE09B6759EB546FDB3B2D03E0E55C9C3"/>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04B42AC8" w14:textId="77777777" w:rsidR="00894905" w:rsidRPr="006B00CE" w:rsidRDefault="00000000" w:rsidP="00271584">
            <w:pPr>
              <w:pStyle w:val="Heading6"/>
            </w:pPr>
            <w:sdt>
              <w:sdtPr>
                <w:id w:val="1617102115"/>
                <w:placeholder>
                  <w:docPart w:val="33B66BB3FD4F49398D248DD738F19A0D"/>
                </w:placeholder>
                <w:temporary/>
                <w:showingPlcHdr/>
                <w15:appearance w15:val="hidden"/>
              </w:sdtPr>
              <w:sdtContent>
                <w:r w:rsidR="00374D4B" w:rsidRPr="006B00CE">
                  <w:t>8.0</w:t>
                </w:r>
              </w:sdtContent>
            </w:sdt>
          </w:p>
        </w:tc>
      </w:tr>
      <w:tr w:rsidR="00894905" w:rsidRPr="006B00CE" w14:paraId="1DC757ED"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56ABC163" w14:textId="77777777" w:rsidR="00894905" w:rsidRPr="006B00CE" w:rsidRDefault="00000000" w:rsidP="006B00CE">
            <w:pPr>
              <w:pStyle w:val="Heading4"/>
            </w:pPr>
            <w:sdt>
              <w:sdtPr>
                <w:id w:val="-1463110697"/>
                <w:placeholder>
                  <w:docPart w:val="14E1DDC540554C4FA7918FA141867F52"/>
                </w:placeholder>
                <w:temporary/>
                <w:showingPlcHdr/>
                <w15:appearance w15:val="hidden"/>
              </w:sdtPr>
              <w:sdtContent>
                <w:r w:rsidR="00374D4B">
                  <w:t>5-10</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626E7C8" w14:textId="77777777" w:rsidR="00894905" w:rsidRPr="006B00CE" w:rsidRDefault="00000000" w:rsidP="006B00CE">
            <w:pPr>
              <w:pStyle w:val="Heading4"/>
            </w:pPr>
            <w:sdt>
              <w:sdtPr>
                <w:id w:val="-1369060783"/>
                <w:placeholder>
                  <w:docPart w:val="7BFA54938A3C49FBA761FB49AC6ED69F"/>
                </w:placeholder>
                <w:temporary/>
                <w:showingPlcHdr/>
                <w15:appearance w15:val="hidden"/>
              </w:sdtPr>
              <w:sdtContent>
                <w:r w:rsidR="00374D4B" w:rsidRPr="006B00CE">
                  <w:t>8:00 AM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6D969DF3" w14:textId="77777777" w:rsidR="00894905" w:rsidRPr="006B00CE" w:rsidRDefault="00000000" w:rsidP="006B00CE">
            <w:pPr>
              <w:pStyle w:val="Heading4"/>
            </w:pPr>
            <w:sdt>
              <w:sdtPr>
                <w:id w:val="996849331"/>
                <w:placeholder>
                  <w:docPart w:val="B724B7DDC34144C2B5FA5603631786DB"/>
                </w:placeholder>
                <w:temporary/>
                <w:showingPlcHdr/>
                <w15:appearance w15:val="hidden"/>
              </w:sdtPr>
              <w:sdtContent>
                <w:r w:rsidR="00374D4B" w:rsidRPr="006B00CE">
                  <w:t>5:00 PM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6365941" w14:textId="77777777" w:rsidR="00894905" w:rsidRPr="006B00CE" w:rsidRDefault="00000000" w:rsidP="006B00CE">
            <w:pPr>
              <w:pStyle w:val="Heading4"/>
            </w:pPr>
            <w:sdt>
              <w:sdtPr>
                <w:id w:val="-2124612236"/>
                <w:placeholder>
                  <w:docPart w:val="754C44CF7E49479EB7186BFDB2EF4E83"/>
                </w:placeholder>
                <w:temporary/>
                <w:showingPlcHdr/>
                <w15:appearance w15:val="hidden"/>
              </w:sdtPr>
              <w:sdtContent>
                <w:r w:rsidR="00374D4B" w:rsidRPr="006B00CE">
                  <w:t>8.0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2E0AF4B2" w14:textId="77777777" w:rsidR="00894905" w:rsidRPr="006B00CE" w:rsidRDefault="00000000" w:rsidP="00374D4B">
            <w:pPr>
              <w:pStyle w:val="Heading4"/>
            </w:pPr>
            <w:sdt>
              <w:sdtPr>
                <w:id w:val="-2121289464"/>
                <w:placeholder>
                  <w:docPart w:val="8980057EEFBF4B528BEA186715AF2401"/>
                </w:placeholder>
                <w:temporary/>
                <w:showingPlcHdr/>
                <w15:appearance w15:val="hidden"/>
              </w:sdtPr>
              <w:sdtContent>
                <w:r w:rsidR="00374D4B">
                  <w:t>2</w:t>
                </w:r>
                <w:r w:rsidR="00374D4B" w:rsidRPr="006B00CE">
                  <w:t>.0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755A2195" w14:textId="77777777" w:rsidR="00894905" w:rsidRPr="006B00CE" w:rsidRDefault="00000000" w:rsidP="00271584">
            <w:pPr>
              <w:pStyle w:val="Heading6"/>
            </w:pPr>
            <w:sdt>
              <w:sdtPr>
                <w:id w:val="-261217449"/>
                <w:placeholder>
                  <w:docPart w:val="189EED999D7043CE96C9D76378BA2F70"/>
                </w:placeholder>
                <w:temporary/>
                <w:showingPlcHdr/>
                <w15:appearance w15:val="hidden"/>
              </w:sdtPr>
              <w:sdtContent>
                <w:r w:rsidR="00374D4B">
                  <w:t>10</w:t>
                </w:r>
                <w:r w:rsidR="00374D4B" w:rsidRPr="006B00CE">
                  <w:t>.0</w:t>
                </w:r>
              </w:sdtContent>
            </w:sdt>
          </w:p>
        </w:tc>
      </w:tr>
      <w:tr w:rsidR="00894905" w:rsidRPr="006B00CE" w14:paraId="5D5B45C4"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0384F040" w14:textId="77777777" w:rsidR="00894905" w:rsidRPr="006B00CE" w:rsidRDefault="00000000" w:rsidP="006B00CE">
            <w:pPr>
              <w:pStyle w:val="Heading4"/>
            </w:pPr>
            <w:sdt>
              <w:sdtPr>
                <w:id w:val="866333759"/>
                <w:placeholder>
                  <w:docPart w:val="9DBCF6CBD8774C959FBAC96B68D1E54F"/>
                </w:placeholder>
                <w:temporary/>
                <w:showingPlcHdr/>
                <w15:appearance w15:val="hidden"/>
              </w:sdtPr>
              <w:sdtContent>
                <w:r w:rsidR="00374D4B">
                  <w:t>5-11</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E016FDD" w14:textId="77777777" w:rsidR="00894905" w:rsidRPr="006B00CE" w:rsidRDefault="00000000" w:rsidP="006B00CE">
            <w:pPr>
              <w:pStyle w:val="Heading4"/>
            </w:pPr>
            <w:sdt>
              <w:sdtPr>
                <w:id w:val="-910609900"/>
                <w:placeholder>
                  <w:docPart w:val="068F81E2CDEF4BA8BDEE86BAFEB5720A"/>
                </w:placeholder>
                <w:temporary/>
                <w:showingPlcHdr/>
                <w15:appearance w15:val="hidden"/>
              </w:sdtPr>
              <w:sdtContent>
                <w:r w:rsidR="00374D4B" w:rsidRPr="006B00CE">
                  <w:t>8:00 AM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82D35FF" w14:textId="77777777" w:rsidR="00894905" w:rsidRPr="006B00CE" w:rsidRDefault="00000000" w:rsidP="006B00CE">
            <w:pPr>
              <w:pStyle w:val="Heading4"/>
            </w:pPr>
            <w:sdt>
              <w:sdtPr>
                <w:id w:val="888234679"/>
                <w:placeholder>
                  <w:docPart w:val="B60068FF3B6144DCBCADF10D6DD09487"/>
                </w:placeholder>
                <w:temporary/>
                <w:showingPlcHdr/>
                <w15:appearance w15:val="hidden"/>
              </w:sdtPr>
              <w:sdtContent>
                <w:r w:rsidR="00374D4B" w:rsidRPr="006B00CE">
                  <w:t>5:00 PM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97D40C4" w14:textId="77777777" w:rsidR="00894905" w:rsidRPr="006B00CE" w:rsidRDefault="00000000" w:rsidP="006B00CE">
            <w:pPr>
              <w:pStyle w:val="Heading4"/>
            </w:pPr>
            <w:sdt>
              <w:sdtPr>
                <w:id w:val="249090776"/>
                <w:placeholder>
                  <w:docPart w:val="9A072AEFBC5243B4B9B96407CF13D6E2"/>
                </w:placeholder>
                <w:temporary/>
                <w:showingPlcHdr/>
                <w15:appearance w15:val="hidden"/>
              </w:sdtPr>
              <w:sdtContent>
                <w:r w:rsidR="00374D4B" w:rsidRPr="006B00CE">
                  <w:t>8.0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52A83D6" w14:textId="77777777" w:rsidR="00894905" w:rsidRPr="006B00CE" w:rsidRDefault="00000000" w:rsidP="006B00CE">
            <w:pPr>
              <w:pStyle w:val="Heading4"/>
            </w:pPr>
            <w:sdt>
              <w:sdtPr>
                <w:id w:val="-1159148956"/>
                <w:placeholder>
                  <w:docPart w:val="37231D56633A4B7A8D852A4D1892A615"/>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B105A0C" w14:textId="77777777" w:rsidR="00894905" w:rsidRPr="006B00CE" w:rsidRDefault="00000000" w:rsidP="00271584">
            <w:pPr>
              <w:pStyle w:val="Heading6"/>
            </w:pPr>
            <w:sdt>
              <w:sdtPr>
                <w:id w:val="362487700"/>
                <w:placeholder>
                  <w:docPart w:val="B0CD91AA31134404BDB56E9A6CA496D6"/>
                </w:placeholder>
                <w:temporary/>
                <w:showingPlcHdr/>
                <w15:appearance w15:val="hidden"/>
              </w:sdtPr>
              <w:sdtContent>
                <w:r w:rsidR="00374D4B" w:rsidRPr="006B00CE">
                  <w:t>8.0</w:t>
                </w:r>
              </w:sdtContent>
            </w:sdt>
          </w:p>
        </w:tc>
      </w:tr>
      <w:tr w:rsidR="00894905" w:rsidRPr="006B00CE" w14:paraId="445C6566"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11904E04" w14:textId="77777777" w:rsidR="00894905" w:rsidRPr="006B00CE" w:rsidRDefault="00000000" w:rsidP="006B00CE">
            <w:pPr>
              <w:pStyle w:val="Heading4"/>
            </w:pPr>
            <w:sdt>
              <w:sdtPr>
                <w:id w:val="396868514"/>
                <w:placeholder>
                  <w:docPart w:val="E847587ADDE845448F8C8D225333D2CC"/>
                </w:placeholder>
                <w:temporary/>
                <w:showingPlcHdr/>
                <w15:appearance w15:val="hidden"/>
              </w:sdtPr>
              <w:sdtContent>
                <w:r w:rsidR="00374D4B">
                  <w:t>5-12</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680DB2D0" w14:textId="77777777" w:rsidR="00894905" w:rsidRPr="006B00CE" w:rsidRDefault="00000000" w:rsidP="006B00CE">
            <w:pPr>
              <w:pStyle w:val="Heading4"/>
            </w:pPr>
            <w:sdt>
              <w:sdtPr>
                <w:id w:val="-1334675815"/>
                <w:placeholder>
                  <w:docPart w:val="8B9AF3BD2A734025A8574FF6E996D7AB"/>
                </w:placeholder>
                <w:temporary/>
                <w:showingPlcHdr/>
                <w15:appearance w15:val="hidden"/>
              </w:sdtPr>
              <w:sdtContent>
                <w:r w:rsidR="00374D4B" w:rsidRPr="006B00CE">
                  <w:t>8:00 AM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7091BAB7" w14:textId="77777777" w:rsidR="00894905" w:rsidRPr="006B00CE" w:rsidRDefault="00000000" w:rsidP="006B00CE">
            <w:pPr>
              <w:pStyle w:val="Heading4"/>
            </w:pPr>
            <w:sdt>
              <w:sdtPr>
                <w:id w:val="-1880312765"/>
                <w:placeholder>
                  <w:docPart w:val="E3AD2EC4728D41A49DE084137BC096DE"/>
                </w:placeholder>
                <w:temporary/>
                <w:showingPlcHdr/>
                <w15:appearance w15:val="hidden"/>
              </w:sdtPr>
              <w:sdtContent>
                <w:r w:rsidR="00374D4B" w:rsidRPr="006B00CE">
                  <w:t>5:00 PM</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21B4E090" w14:textId="77777777" w:rsidR="00894905" w:rsidRPr="006B00CE" w:rsidRDefault="00000000" w:rsidP="006B00CE">
            <w:pPr>
              <w:pStyle w:val="Heading4"/>
            </w:pPr>
            <w:sdt>
              <w:sdtPr>
                <w:id w:val="1515956827"/>
                <w:placeholder>
                  <w:docPart w:val="F87D513C7C8043F09EE92F45F1212F2F"/>
                </w:placeholder>
                <w:temporary/>
                <w:showingPlcHdr/>
                <w15:appearance w15:val="hidden"/>
              </w:sdtPr>
              <w:sdtContent>
                <w:r w:rsidR="00374D4B" w:rsidRPr="006B00CE">
                  <w:t>8.0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317C550" w14:textId="77777777" w:rsidR="00894905" w:rsidRPr="006B00CE" w:rsidRDefault="00000000" w:rsidP="006B00CE">
            <w:pPr>
              <w:pStyle w:val="Heading4"/>
            </w:pPr>
            <w:sdt>
              <w:sdtPr>
                <w:id w:val="770892838"/>
                <w:placeholder>
                  <w:docPart w:val="796E275171464187AF53B995B2DF9F12"/>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1F94F1A" w14:textId="77777777" w:rsidR="00894905" w:rsidRPr="006B00CE" w:rsidRDefault="00000000" w:rsidP="00271584">
            <w:pPr>
              <w:pStyle w:val="Heading6"/>
            </w:pPr>
            <w:sdt>
              <w:sdtPr>
                <w:id w:val="-924418323"/>
                <w:placeholder>
                  <w:docPart w:val="CFB13F7ACFBA46CD955AF433293F6B71"/>
                </w:placeholder>
                <w:temporary/>
                <w:showingPlcHdr/>
                <w15:appearance w15:val="hidden"/>
              </w:sdtPr>
              <w:sdtContent>
                <w:r w:rsidR="00374D4B" w:rsidRPr="006B00CE">
                  <w:t>8.0</w:t>
                </w:r>
              </w:sdtContent>
            </w:sdt>
          </w:p>
        </w:tc>
      </w:tr>
      <w:tr w:rsidR="00894905" w:rsidRPr="006B00CE" w14:paraId="63C7A55C"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27AAC270" w14:textId="77777777" w:rsidR="00894905" w:rsidRPr="006B00CE" w:rsidRDefault="00000000" w:rsidP="006B00CE">
            <w:pPr>
              <w:pStyle w:val="Heading4"/>
            </w:pPr>
            <w:sdt>
              <w:sdtPr>
                <w:id w:val="1051271555"/>
                <w:placeholder>
                  <w:docPart w:val="DD3E8733A34B4261AE5A6E6CCD221FBC"/>
                </w:placeholder>
                <w:temporary/>
                <w:showingPlcHdr/>
                <w15:appearance w15:val="hidden"/>
              </w:sdtPr>
              <w:sdtContent>
                <w:r w:rsidR="00374D4B">
                  <w:t>5-13</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5CF207FF" w14:textId="77777777" w:rsidR="00894905" w:rsidRPr="006B00CE" w:rsidRDefault="00000000" w:rsidP="00374D4B">
            <w:pPr>
              <w:pStyle w:val="Heading4"/>
            </w:pPr>
            <w:sdt>
              <w:sdtPr>
                <w:id w:val="-145662995"/>
                <w:placeholder>
                  <w:docPart w:val="40290BE2325842E68A3D57BFE6D3D5FD"/>
                </w:placeholder>
                <w:temporary/>
                <w:showingPlcHdr/>
                <w15:appearance w15:val="hidden"/>
              </w:sdtPr>
              <w:sdtContent>
                <w:r w:rsidR="00374D4B" w:rsidRPr="006B00CE">
                  <w:t>N/A</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C299C26" w14:textId="77777777" w:rsidR="00894905" w:rsidRPr="006B00CE" w:rsidRDefault="00000000" w:rsidP="006B00CE">
            <w:pPr>
              <w:pStyle w:val="Heading4"/>
            </w:pPr>
            <w:sdt>
              <w:sdtPr>
                <w:id w:val="-947307476"/>
                <w:placeholder>
                  <w:docPart w:val="90F7B4FD371C46D8A5320AC38B4DAB47"/>
                </w:placeholder>
                <w:temporary/>
                <w:showingPlcHdr/>
                <w15:appearance w15:val="hidden"/>
              </w:sdtPr>
              <w:sdtContent>
                <w:r w:rsidR="00374D4B" w:rsidRPr="006B00CE">
                  <w:t>N/A</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735847D3" w14:textId="77777777" w:rsidR="00894905" w:rsidRPr="006B00CE" w:rsidRDefault="00000000" w:rsidP="006B00CE">
            <w:pPr>
              <w:pStyle w:val="Heading4"/>
            </w:pPr>
            <w:sdt>
              <w:sdtPr>
                <w:id w:val="-1754426861"/>
                <w:placeholder>
                  <w:docPart w:val="34005C3F2BAC4E99BABDD5E88AFC1121"/>
                </w:placeholder>
                <w:temporary/>
                <w:showingPlcHdr/>
                <w15:appearance w15:val="hidden"/>
              </w:sdtPr>
              <w:sdtContent>
                <w:r w:rsidR="00374D4B">
                  <w:t>0</w:t>
                </w:r>
                <w:r w:rsidR="00374D4B" w:rsidRPr="006B00CE">
                  <w:t>.0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CC86AAE" w14:textId="77777777" w:rsidR="00894905" w:rsidRPr="006B00CE" w:rsidRDefault="00000000" w:rsidP="006B00CE">
            <w:pPr>
              <w:pStyle w:val="Heading4"/>
            </w:pPr>
            <w:sdt>
              <w:sdtPr>
                <w:id w:val="1103773515"/>
                <w:placeholder>
                  <w:docPart w:val="049AEA5E73EC45F0AAC6DAC598BE7C27"/>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FB166F5" w14:textId="77777777" w:rsidR="00894905" w:rsidRPr="006B00CE" w:rsidRDefault="00000000" w:rsidP="00374D4B">
            <w:pPr>
              <w:pStyle w:val="Heading6"/>
            </w:pPr>
            <w:sdt>
              <w:sdtPr>
                <w:id w:val="-995950154"/>
                <w:placeholder>
                  <w:docPart w:val="CA8B570F50244124A21DFDE8FE196CFF"/>
                </w:placeholder>
                <w:temporary/>
                <w:showingPlcHdr/>
                <w15:appearance w15:val="hidden"/>
              </w:sdtPr>
              <w:sdtContent>
                <w:r w:rsidR="00374D4B">
                  <w:t>0</w:t>
                </w:r>
                <w:r w:rsidR="00374D4B" w:rsidRPr="006B00CE">
                  <w:t>.0</w:t>
                </w:r>
              </w:sdtContent>
            </w:sdt>
          </w:p>
        </w:tc>
      </w:tr>
      <w:tr w:rsidR="00894905" w:rsidRPr="006B00CE" w14:paraId="29A8A170"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7D1FAAE3" w14:textId="77777777" w:rsidR="00894905" w:rsidRPr="006B00CE" w:rsidRDefault="00000000" w:rsidP="00374D4B">
            <w:pPr>
              <w:pStyle w:val="Heading4"/>
            </w:pPr>
            <w:sdt>
              <w:sdtPr>
                <w:id w:val="1800253490"/>
                <w:placeholder>
                  <w:docPart w:val="B3FF07A88D0343C5AFDBADF592DF8DBB"/>
                </w:placeholder>
                <w:temporary/>
                <w:showingPlcHdr/>
                <w15:appearance w15:val="hidden"/>
              </w:sdtPr>
              <w:sdtContent>
                <w:r w:rsidR="00374D4B" w:rsidRPr="006B00CE">
                  <w:t>5-</w:t>
                </w:r>
                <w:r w:rsidR="00374D4B">
                  <w:t>14</w:t>
                </w:r>
                <w:r w:rsidR="00374D4B" w:rsidRPr="006B00CE">
                  <w:t>-XX</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2EBB8F5" w14:textId="77777777" w:rsidR="00894905" w:rsidRPr="006B00CE" w:rsidRDefault="00000000" w:rsidP="006B00CE">
            <w:pPr>
              <w:pStyle w:val="Heading4"/>
            </w:pPr>
            <w:sdt>
              <w:sdtPr>
                <w:id w:val="-1499184127"/>
                <w:placeholder>
                  <w:docPart w:val="569428D41C8441E9B43C2172D09E1298"/>
                </w:placeholder>
                <w:temporary/>
                <w:showingPlcHdr/>
                <w15:appearance w15:val="hidden"/>
              </w:sdtPr>
              <w:sdtContent>
                <w:r w:rsidR="00374D4B" w:rsidRPr="006B00CE">
                  <w:t>N/A</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68235775" w14:textId="77777777" w:rsidR="00894905" w:rsidRPr="006B00CE" w:rsidRDefault="00000000" w:rsidP="006B00CE">
            <w:pPr>
              <w:pStyle w:val="Heading4"/>
            </w:pPr>
            <w:sdt>
              <w:sdtPr>
                <w:id w:val="-1306388075"/>
                <w:placeholder>
                  <w:docPart w:val="6A3EDF61468F4E17BDD8B154612B8297"/>
                </w:placeholder>
                <w:temporary/>
                <w:showingPlcHdr/>
                <w15:appearance w15:val="hidden"/>
              </w:sdtPr>
              <w:sdtContent>
                <w:r w:rsidR="00374D4B" w:rsidRPr="006B00CE">
                  <w:t>N/A</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2EDF1625" w14:textId="77777777" w:rsidR="00894905" w:rsidRPr="006B00CE" w:rsidRDefault="00000000" w:rsidP="00374D4B">
            <w:pPr>
              <w:pStyle w:val="Heading4"/>
            </w:pPr>
            <w:sdt>
              <w:sdtPr>
                <w:id w:val="-52703940"/>
                <w:placeholder>
                  <w:docPart w:val="C5C962D206194D8A9E3CFABFE1FEEA65"/>
                </w:placeholder>
                <w:temporary/>
                <w:showingPlcHdr/>
                <w15:appearance w15:val="hidden"/>
              </w:sdtPr>
              <w:sdtContent>
                <w:r w:rsidR="00374D4B">
                  <w:t>0</w:t>
                </w:r>
                <w:r w:rsidR="00374D4B" w:rsidRPr="006B00CE">
                  <w:t>.0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3F615FD6" w14:textId="77777777" w:rsidR="00894905" w:rsidRPr="006B00CE" w:rsidRDefault="00000000" w:rsidP="006B00CE">
            <w:pPr>
              <w:pStyle w:val="Heading4"/>
            </w:pPr>
            <w:sdt>
              <w:sdtPr>
                <w:id w:val="-104432305"/>
                <w:placeholder>
                  <w:docPart w:val="A7D11FE024384B71BBF623F110D68C32"/>
                </w:placeholder>
                <w:temporary/>
                <w:showingPlcHdr/>
                <w15:appearance w15:val="hidden"/>
              </w:sdtPr>
              <w:sdtContent>
                <w:r w:rsidR="00374D4B" w:rsidRPr="006B00CE">
                  <w:t>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15A658C8" w14:textId="77777777" w:rsidR="00894905" w:rsidRPr="006B00CE" w:rsidRDefault="00000000" w:rsidP="00271584">
            <w:pPr>
              <w:pStyle w:val="Heading6"/>
            </w:pPr>
            <w:sdt>
              <w:sdtPr>
                <w:id w:val="2111701492"/>
                <w:placeholder>
                  <w:docPart w:val="F5A2C9B7F4F1459F93F49866042B4E19"/>
                </w:placeholder>
                <w:temporary/>
                <w:showingPlcHdr/>
                <w15:appearance w15:val="hidden"/>
              </w:sdtPr>
              <w:sdtContent>
                <w:r w:rsidR="00374D4B">
                  <w:t>0</w:t>
                </w:r>
                <w:r w:rsidR="00374D4B" w:rsidRPr="006B00CE">
                  <w:t>.0</w:t>
                </w:r>
              </w:sdtContent>
            </w:sdt>
          </w:p>
        </w:tc>
      </w:tr>
      <w:tr w:rsidR="00894905" w:rsidRPr="006B00CE" w14:paraId="4437D0F7" w14:textId="77777777" w:rsidTr="006B00CE">
        <w:trPr>
          <w:trHeight w:val="288"/>
        </w:trPr>
        <w:tc>
          <w:tcPr>
            <w:tcW w:w="2052" w:type="dxa"/>
            <w:tcBorders>
              <w:top w:val="single" w:sz="4" w:space="0" w:color="auto"/>
              <w:left w:val="single" w:sz="4" w:space="0" w:color="auto"/>
              <w:bottom w:val="single" w:sz="4" w:space="0" w:color="auto"/>
              <w:right w:val="single" w:sz="4" w:space="0" w:color="auto"/>
            </w:tcBorders>
            <w:vAlign w:val="center"/>
          </w:tcPr>
          <w:p w14:paraId="454602AE" w14:textId="77777777" w:rsidR="00894905" w:rsidRPr="006B00CE" w:rsidRDefault="00000000" w:rsidP="00374D4B">
            <w:pPr>
              <w:pStyle w:val="Heading6"/>
            </w:pPr>
            <w:sdt>
              <w:sdtPr>
                <w:id w:val="377282966"/>
                <w:placeholder>
                  <w:docPart w:val="FF2A298744474F568C533BC609D3EC06"/>
                </w:placeholder>
                <w:temporary/>
                <w:showingPlcHdr/>
                <w15:appearance w15:val="hidden"/>
              </w:sdtPr>
              <w:sdtContent>
                <w:r w:rsidR="00374D4B" w:rsidRPr="006B00CE">
                  <w:t>Weekly Totals</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29E1A182" w14:textId="77777777" w:rsidR="00894905" w:rsidRPr="006B00CE" w:rsidRDefault="00894905" w:rsidP="006B00CE">
            <w:pPr>
              <w:pStyle w:val="Heading6"/>
            </w:pPr>
          </w:p>
        </w:tc>
        <w:tc>
          <w:tcPr>
            <w:tcW w:w="1459" w:type="dxa"/>
            <w:tcBorders>
              <w:top w:val="single" w:sz="4" w:space="0" w:color="auto"/>
              <w:left w:val="single" w:sz="4" w:space="0" w:color="auto"/>
              <w:bottom w:val="single" w:sz="4" w:space="0" w:color="auto"/>
              <w:right w:val="single" w:sz="4" w:space="0" w:color="auto"/>
            </w:tcBorders>
            <w:vAlign w:val="center"/>
          </w:tcPr>
          <w:p w14:paraId="4FFDB8F7" w14:textId="77777777" w:rsidR="00894905" w:rsidRPr="006B00CE" w:rsidRDefault="00894905" w:rsidP="006B00CE">
            <w:pPr>
              <w:pStyle w:val="Heading6"/>
            </w:pPr>
          </w:p>
        </w:tc>
        <w:tc>
          <w:tcPr>
            <w:tcW w:w="1459" w:type="dxa"/>
            <w:tcBorders>
              <w:top w:val="single" w:sz="4" w:space="0" w:color="auto"/>
              <w:left w:val="single" w:sz="4" w:space="0" w:color="auto"/>
              <w:bottom w:val="single" w:sz="4" w:space="0" w:color="auto"/>
              <w:right w:val="single" w:sz="4" w:space="0" w:color="auto"/>
            </w:tcBorders>
            <w:vAlign w:val="center"/>
          </w:tcPr>
          <w:p w14:paraId="53ADB32C" w14:textId="77777777" w:rsidR="00894905" w:rsidRPr="006B00CE" w:rsidRDefault="00000000" w:rsidP="00374D4B">
            <w:pPr>
              <w:pStyle w:val="Heading6"/>
            </w:pPr>
            <w:sdt>
              <w:sdtPr>
                <w:id w:val="-1130710959"/>
                <w:placeholder>
                  <w:docPart w:val="8A08FB30E9F240BDAEF55920BFBFC02F"/>
                </w:placeholder>
                <w:temporary/>
                <w:showingPlcHdr/>
                <w15:appearance w15:val="hidden"/>
              </w:sdtPr>
              <w:sdtContent>
                <w:r w:rsidR="00374D4B" w:rsidRPr="006B00CE">
                  <w:t>40.0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49BF77D9" w14:textId="77777777" w:rsidR="00894905" w:rsidRPr="006B00CE" w:rsidRDefault="00000000" w:rsidP="00374D4B">
            <w:pPr>
              <w:pStyle w:val="Heading6"/>
            </w:pPr>
            <w:sdt>
              <w:sdtPr>
                <w:id w:val="-739244091"/>
                <w:placeholder>
                  <w:docPart w:val="E9E5A16AF4E148C1ACD47239E0539E04"/>
                </w:placeholder>
                <w:temporary/>
                <w:showingPlcHdr/>
                <w15:appearance w15:val="hidden"/>
              </w:sdtPr>
              <w:sdtContent>
                <w:r w:rsidR="00374D4B" w:rsidRPr="006B00CE">
                  <w:t>2.0</w:t>
                </w:r>
              </w:sdtContent>
            </w:sdt>
          </w:p>
        </w:tc>
        <w:tc>
          <w:tcPr>
            <w:tcW w:w="1459" w:type="dxa"/>
            <w:tcBorders>
              <w:top w:val="single" w:sz="4" w:space="0" w:color="auto"/>
              <w:left w:val="single" w:sz="4" w:space="0" w:color="auto"/>
              <w:bottom w:val="single" w:sz="4" w:space="0" w:color="auto"/>
              <w:right w:val="single" w:sz="4" w:space="0" w:color="auto"/>
            </w:tcBorders>
            <w:vAlign w:val="center"/>
          </w:tcPr>
          <w:p w14:paraId="5165AA01" w14:textId="77777777" w:rsidR="00894905" w:rsidRPr="006B00CE" w:rsidRDefault="00000000" w:rsidP="00374D4B">
            <w:pPr>
              <w:pStyle w:val="Heading6"/>
            </w:pPr>
            <w:sdt>
              <w:sdtPr>
                <w:id w:val="184334681"/>
                <w:placeholder>
                  <w:docPart w:val="C75A4AAB92024040ADD37EEABDBF72C4"/>
                </w:placeholder>
                <w:temporary/>
                <w:showingPlcHdr/>
                <w15:appearance w15:val="hidden"/>
              </w:sdtPr>
              <w:sdtContent>
                <w:r w:rsidR="00374D4B" w:rsidRPr="006B00CE">
                  <w:t>42.00</w:t>
                </w:r>
              </w:sdtContent>
            </w:sdt>
          </w:p>
        </w:tc>
      </w:tr>
    </w:tbl>
    <w:p w14:paraId="2C585D16" w14:textId="77777777" w:rsidR="00411112" w:rsidRDefault="00411112">
      <w:pPr>
        <w:rPr>
          <w:rFonts w:ascii="Arial" w:hAnsi="Arial" w:cs="Arial"/>
        </w:rPr>
      </w:pPr>
    </w:p>
    <w:tbl>
      <w:tblPr>
        <w:tblW w:w="5000" w:type="pct"/>
        <w:tblCellMar>
          <w:top w:w="86" w:type="dxa"/>
          <w:left w:w="58" w:type="dxa"/>
          <w:bottom w:w="86" w:type="dxa"/>
          <w:right w:w="58" w:type="dxa"/>
        </w:tblCellMar>
        <w:tblLook w:val="0600" w:firstRow="0" w:lastRow="0" w:firstColumn="0" w:lastColumn="0" w:noHBand="1" w:noVBand="1"/>
        <w:tblDescription w:val="First layout table to enter Employee Name, Employee Number, Department, Title, Status, and Supervisor name, second layout table to enter Date, Start and End Time, Regular, Overtime, and Total Hours, and third layout table to enter Employee and Supervisor Signatures, and Dates"/>
      </w:tblPr>
      <w:tblGrid>
        <w:gridCol w:w="6795"/>
        <w:gridCol w:w="2565"/>
      </w:tblGrid>
      <w:tr w:rsidR="00894905" w:rsidRPr="008F2331" w14:paraId="1B4282D8" w14:textId="77777777" w:rsidTr="00271584">
        <w:trPr>
          <w:trHeight w:hRule="exact" w:val="743"/>
        </w:trPr>
        <w:tc>
          <w:tcPr>
            <w:tcW w:w="6795" w:type="dxa"/>
            <w:tcBorders>
              <w:bottom w:val="single" w:sz="4" w:space="0" w:color="auto"/>
            </w:tcBorders>
          </w:tcPr>
          <w:p w14:paraId="54F7E829" w14:textId="77777777" w:rsidR="00894905" w:rsidRPr="00894905" w:rsidRDefault="00894905" w:rsidP="00894905"/>
        </w:tc>
        <w:tc>
          <w:tcPr>
            <w:tcW w:w="2565" w:type="dxa"/>
            <w:tcBorders>
              <w:bottom w:val="single" w:sz="4" w:space="0" w:color="auto"/>
            </w:tcBorders>
          </w:tcPr>
          <w:p w14:paraId="45925E90" w14:textId="77777777" w:rsidR="00894905" w:rsidRPr="00894905" w:rsidRDefault="00894905" w:rsidP="00894905"/>
        </w:tc>
      </w:tr>
      <w:tr w:rsidR="00894905" w:rsidRPr="008F2331" w14:paraId="58813986" w14:textId="77777777" w:rsidTr="00271584">
        <w:trPr>
          <w:trHeight w:val="288"/>
        </w:trPr>
        <w:tc>
          <w:tcPr>
            <w:tcW w:w="6795" w:type="dxa"/>
            <w:tcBorders>
              <w:top w:val="single" w:sz="4" w:space="0" w:color="auto"/>
              <w:left w:val="single" w:sz="4" w:space="0" w:color="auto"/>
              <w:bottom w:val="single" w:sz="4" w:space="0" w:color="auto"/>
              <w:right w:val="single" w:sz="4" w:space="0" w:color="auto"/>
            </w:tcBorders>
            <w:vAlign w:val="center"/>
          </w:tcPr>
          <w:p w14:paraId="61A26BB6" w14:textId="77777777" w:rsidR="00894905" w:rsidRPr="005800D4" w:rsidRDefault="00000000" w:rsidP="00374D4B">
            <w:pPr>
              <w:pStyle w:val="Heading4"/>
            </w:pPr>
            <w:sdt>
              <w:sdtPr>
                <w:id w:val="95839226"/>
                <w:placeholder>
                  <w:docPart w:val="17765641A8D64D5FB92C545841086DC5"/>
                </w:placeholder>
                <w:temporary/>
                <w:showingPlcHdr/>
                <w15:appearance w15:val="hidden"/>
              </w:sdtPr>
              <w:sdtContent>
                <w:r w:rsidR="00374D4B" w:rsidRPr="00841921">
                  <w:t>Employee signature:</w:t>
                </w:r>
              </w:sdtContent>
            </w:sdt>
          </w:p>
        </w:tc>
        <w:tc>
          <w:tcPr>
            <w:tcW w:w="2565" w:type="dxa"/>
            <w:tcBorders>
              <w:top w:val="single" w:sz="4" w:space="0" w:color="auto"/>
              <w:left w:val="single" w:sz="4" w:space="0" w:color="auto"/>
              <w:bottom w:val="single" w:sz="4" w:space="0" w:color="auto"/>
              <w:right w:val="single" w:sz="4" w:space="0" w:color="auto"/>
            </w:tcBorders>
            <w:vAlign w:val="center"/>
          </w:tcPr>
          <w:p w14:paraId="2F0B1DC1" w14:textId="77777777" w:rsidR="00894905" w:rsidRPr="00841921" w:rsidRDefault="00000000" w:rsidP="00374D4B">
            <w:pPr>
              <w:pStyle w:val="Heading4"/>
              <w:rPr>
                <w:caps/>
              </w:rPr>
            </w:pPr>
            <w:sdt>
              <w:sdtPr>
                <w:id w:val="-1617367342"/>
                <w:placeholder>
                  <w:docPart w:val="EBDEBA0EB6B54468A848B639CA988A3F"/>
                </w:placeholder>
                <w:temporary/>
                <w:showingPlcHdr/>
                <w15:appearance w15:val="hidden"/>
              </w:sdtPr>
              <w:sdtContent>
                <w:r w:rsidR="00374D4B" w:rsidRPr="00841921">
                  <w:t>Date: 5-14-</w:t>
                </w:r>
                <w:r w:rsidR="00374D4B">
                  <w:t>XX</w:t>
                </w:r>
              </w:sdtContent>
            </w:sdt>
          </w:p>
        </w:tc>
      </w:tr>
      <w:tr w:rsidR="00894905" w:rsidRPr="008F2331" w14:paraId="6A3CCC72" w14:textId="77777777" w:rsidTr="00271584">
        <w:trPr>
          <w:trHeight w:val="288"/>
        </w:trPr>
        <w:tc>
          <w:tcPr>
            <w:tcW w:w="6795" w:type="dxa"/>
            <w:tcBorders>
              <w:top w:val="single" w:sz="4" w:space="0" w:color="auto"/>
              <w:left w:val="single" w:sz="4" w:space="0" w:color="auto"/>
              <w:bottom w:val="single" w:sz="4" w:space="0" w:color="auto"/>
              <w:right w:val="single" w:sz="4" w:space="0" w:color="auto"/>
            </w:tcBorders>
            <w:vAlign w:val="center"/>
          </w:tcPr>
          <w:p w14:paraId="70889D4C" w14:textId="77777777" w:rsidR="00894905" w:rsidRPr="005800D4" w:rsidRDefault="00000000" w:rsidP="00374D4B">
            <w:pPr>
              <w:pStyle w:val="Heading4"/>
            </w:pPr>
            <w:sdt>
              <w:sdtPr>
                <w:id w:val="1627278394"/>
                <w:placeholder>
                  <w:docPart w:val="4F61CD1D4B4D495BB61497DAF6131BB9"/>
                </w:placeholder>
                <w:temporary/>
                <w:showingPlcHdr/>
                <w15:appearance w15:val="hidden"/>
              </w:sdtPr>
              <w:sdtContent>
                <w:r w:rsidR="00374D4B" w:rsidRPr="00841921">
                  <w:t>Supervisor signature:</w:t>
                </w:r>
              </w:sdtContent>
            </w:sdt>
          </w:p>
        </w:tc>
        <w:tc>
          <w:tcPr>
            <w:tcW w:w="2565" w:type="dxa"/>
            <w:tcBorders>
              <w:top w:val="single" w:sz="4" w:space="0" w:color="auto"/>
              <w:left w:val="single" w:sz="4" w:space="0" w:color="auto"/>
              <w:bottom w:val="single" w:sz="4" w:space="0" w:color="auto"/>
              <w:right w:val="single" w:sz="4" w:space="0" w:color="auto"/>
            </w:tcBorders>
            <w:vAlign w:val="center"/>
          </w:tcPr>
          <w:p w14:paraId="440761B9" w14:textId="77777777" w:rsidR="00894905" w:rsidRPr="00841921" w:rsidRDefault="00000000" w:rsidP="00374D4B">
            <w:pPr>
              <w:pStyle w:val="Heading4"/>
              <w:rPr>
                <w:caps/>
              </w:rPr>
            </w:pPr>
            <w:sdt>
              <w:sdtPr>
                <w:id w:val="467167724"/>
                <w:placeholder>
                  <w:docPart w:val="7BEE25E5A41543068E6416467BC68331"/>
                </w:placeholder>
                <w:temporary/>
                <w:showingPlcHdr/>
                <w15:appearance w15:val="hidden"/>
              </w:sdtPr>
              <w:sdtContent>
                <w:r w:rsidR="00374D4B" w:rsidRPr="00841921">
                  <w:t>Date: 5-15-</w:t>
                </w:r>
                <w:r w:rsidR="00374D4B">
                  <w:t>XX</w:t>
                </w:r>
              </w:sdtContent>
            </w:sdt>
          </w:p>
        </w:tc>
      </w:tr>
    </w:tbl>
    <w:p w14:paraId="397C343D" w14:textId="77777777" w:rsidR="00894905" w:rsidRPr="000C298B" w:rsidRDefault="00894905">
      <w:pPr>
        <w:rPr>
          <w:rFonts w:ascii="Arial" w:hAnsi="Arial" w:cs="Arial"/>
        </w:rPr>
      </w:pPr>
    </w:p>
    <w:sectPr w:rsidR="00894905" w:rsidRPr="000C298B" w:rsidSect="00894905">
      <w:pgSz w:w="12240" w:h="15840"/>
      <w:pgMar w:top="1440" w:right="1440" w:bottom="108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0F425" w14:textId="77777777" w:rsidR="00E671B2" w:rsidRDefault="00E671B2">
      <w:pPr>
        <w:pStyle w:val="Heading1"/>
        <w:rPr>
          <w:caps w:val="0"/>
          <w:spacing w:val="0"/>
          <w:sz w:val="18"/>
        </w:rPr>
      </w:pPr>
      <w:r>
        <w:separator/>
      </w:r>
    </w:p>
  </w:endnote>
  <w:endnote w:type="continuationSeparator" w:id="0">
    <w:p w14:paraId="6B988EDE" w14:textId="77777777" w:rsidR="00E671B2" w:rsidRDefault="00E671B2">
      <w:pPr>
        <w:pStyle w:val="Heading1"/>
        <w:rPr>
          <w:caps w:val="0"/>
          <w:spacing w:val="0"/>
          <w:sz w:val="18"/>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ova Light">
    <w:charset w:val="00"/>
    <w:family w:val="swiss"/>
    <w:pitch w:val="variable"/>
    <w:sig w:usb0="0000028F" w:usb1="00000002"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42135" w14:textId="77777777" w:rsidR="00E671B2" w:rsidRDefault="00E671B2">
      <w:pPr>
        <w:pStyle w:val="Heading1"/>
        <w:rPr>
          <w:caps w:val="0"/>
          <w:spacing w:val="0"/>
          <w:sz w:val="18"/>
        </w:rPr>
      </w:pPr>
      <w:r>
        <w:separator/>
      </w:r>
    </w:p>
  </w:footnote>
  <w:footnote w:type="continuationSeparator" w:id="0">
    <w:p w14:paraId="57F859C7" w14:textId="77777777" w:rsidR="00E671B2" w:rsidRDefault="00E671B2">
      <w:pPr>
        <w:pStyle w:val="Heading1"/>
        <w:rPr>
          <w:caps w:val="0"/>
          <w:spacing w:val="0"/>
          <w:sz w:val="18"/>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9E6C5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2BA12C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90822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DDACC6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9425B8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B5A818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100C67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060360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12CFC7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C3E013C"/>
    <w:lvl w:ilvl="0">
      <w:start w:val="1"/>
      <w:numFmt w:val="bullet"/>
      <w:lvlText w:val=""/>
      <w:lvlJc w:val="left"/>
      <w:pPr>
        <w:tabs>
          <w:tab w:val="num" w:pos="360"/>
        </w:tabs>
        <w:ind w:left="360" w:hanging="360"/>
      </w:pPr>
      <w:rPr>
        <w:rFonts w:ascii="Symbol" w:hAnsi="Symbol" w:hint="default"/>
      </w:rPr>
    </w:lvl>
  </w:abstractNum>
  <w:num w:numId="1" w16cid:durableId="1495490111">
    <w:abstractNumId w:val="9"/>
  </w:num>
  <w:num w:numId="2" w16cid:durableId="1583025217">
    <w:abstractNumId w:val="8"/>
  </w:num>
  <w:num w:numId="3" w16cid:durableId="1458528594">
    <w:abstractNumId w:val="7"/>
  </w:num>
  <w:num w:numId="4" w16cid:durableId="416483456">
    <w:abstractNumId w:val="3"/>
  </w:num>
  <w:num w:numId="5" w16cid:durableId="1447190489">
    <w:abstractNumId w:val="6"/>
  </w:num>
  <w:num w:numId="6" w16cid:durableId="1482384437">
    <w:abstractNumId w:val="5"/>
  </w:num>
  <w:num w:numId="7" w16cid:durableId="45837380">
    <w:abstractNumId w:val="4"/>
  </w:num>
  <w:num w:numId="8" w16cid:durableId="63530190">
    <w:abstractNumId w:val="2"/>
  </w:num>
  <w:num w:numId="9" w16cid:durableId="845171538">
    <w:abstractNumId w:val="1"/>
  </w:num>
  <w:num w:numId="10" w16cid:durableId="150874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D01"/>
    <w:rsid w:val="0004743B"/>
    <w:rsid w:val="000C298B"/>
    <w:rsid w:val="000C3705"/>
    <w:rsid w:val="000D314B"/>
    <w:rsid w:val="00112625"/>
    <w:rsid w:val="001520A2"/>
    <w:rsid w:val="001B06CE"/>
    <w:rsid w:val="001B2CC3"/>
    <w:rsid w:val="001D6EEA"/>
    <w:rsid w:val="00251D02"/>
    <w:rsid w:val="002647FD"/>
    <w:rsid w:val="00271584"/>
    <w:rsid w:val="002B3CC2"/>
    <w:rsid w:val="002D3B52"/>
    <w:rsid w:val="002D5E79"/>
    <w:rsid w:val="00363BC6"/>
    <w:rsid w:val="00374D4B"/>
    <w:rsid w:val="003B64AE"/>
    <w:rsid w:val="003D75D2"/>
    <w:rsid w:val="00411112"/>
    <w:rsid w:val="00456319"/>
    <w:rsid w:val="0048602F"/>
    <w:rsid w:val="004A0598"/>
    <w:rsid w:val="004B0116"/>
    <w:rsid w:val="004C31D6"/>
    <w:rsid w:val="005642D8"/>
    <w:rsid w:val="005774B6"/>
    <w:rsid w:val="005800D4"/>
    <w:rsid w:val="005B3964"/>
    <w:rsid w:val="005D66C0"/>
    <w:rsid w:val="006755BA"/>
    <w:rsid w:val="006B00CE"/>
    <w:rsid w:val="0071220B"/>
    <w:rsid w:val="0079540F"/>
    <w:rsid w:val="007A2677"/>
    <w:rsid w:val="007A5902"/>
    <w:rsid w:val="007C1E8D"/>
    <w:rsid w:val="007C4BEF"/>
    <w:rsid w:val="00833322"/>
    <w:rsid w:val="008366E7"/>
    <w:rsid w:val="00841921"/>
    <w:rsid w:val="00856B6F"/>
    <w:rsid w:val="008606FB"/>
    <w:rsid w:val="00894905"/>
    <w:rsid w:val="008C0D72"/>
    <w:rsid w:val="008E2870"/>
    <w:rsid w:val="008F2331"/>
    <w:rsid w:val="00964278"/>
    <w:rsid w:val="009944BA"/>
    <w:rsid w:val="009D2A75"/>
    <w:rsid w:val="009E1A45"/>
    <w:rsid w:val="00A56A8D"/>
    <w:rsid w:val="00AE4D01"/>
    <w:rsid w:val="00B2548C"/>
    <w:rsid w:val="00B4432A"/>
    <w:rsid w:val="00B57909"/>
    <w:rsid w:val="00B60CC0"/>
    <w:rsid w:val="00C27720"/>
    <w:rsid w:val="00C572B4"/>
    <w:rsid w:val="00C67AAE"/>
    <w:rsid w:val="00CB6BF0"/>
    <w:rsid w:val="00CF0DFF"/>
    <w:rsid w:val="00D216BC"/>
    <w:rsid w:val="00D36CC1"/>
    <w:rsid w:val="00D37E88"/>
    <w:rsid w:val="00D76E99"/>
    <w:rsid w:val="00D941B3"/>
    <w:rsid w:val="00DC3517"/>
    <w:rsid w:val="00DD74B7"/>
    <w:rsid w:val="00DE6684"/>
    <w:rsid w:val="00DF37D4"/>
    <w:rsid w:val="00E671B2"/>
    <w:rsid w:val="00ED6E86"/>
    <w:rsid w:val="00F20FA1"/>
    <w:rsid w:val="00F23BEF"/>
    <w:rsid w:val="00F43391"/>
    <w:rsid w:val="00F82F7B"/>
    <w:rsid w:val="00F901AB"/>
    <w:rsid w:val="00FA4337"/>
    <w:rsid w:val="00FC7DBF"/>
    <w:rsid w:val="00FE5154"/>
    <w:rsid w:val="00FF1E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14C3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18"/>
        <w:szCs w:val="18"/>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3" w:unhideWhenUsed="1" w:qFormat="1"/>
    <w:lsdException w:name="heading 6" w:semiHidden="1" w:uiPriority="3" w:unhideWhenUsed="1" w:qFormat="1"/>
    <w:lsdException w:name="heading 7" w:semiHidden="1" w:uiPriority="3" w:qFormat="1"/>
    <w:lsdException w:name="heading 8" w:semiHidden="1" w:uiPriority="3" w:unhideWhenUsed="1" w:qFormat="1"/>
    <w:lsdException w:name="heading 9" w:semiHidden="1" w:uiPriority="3"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qFormat="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iPriority="9" w:qFormat="1"/>
    <w:lsdException w:name="List Number" w:semiHidden="1" w:uiPriority="9" w:qFormat="1"/>
    <w:lsdException w:name="List 2" w:semiHidden="1"/>
    <w:lsdException w:name="List 3" w:semiHidden="1"/>
    <w:lsdException w:name="List 4" w:semiHidden="1"/>
    <w:lsdException w:name="List 5" w:semiHidden="1"/>
    <w:lsdException w:name="List Bullet 2" w:semiHidden="1" w:uiPriority="10" w:qFormat="1"/>
    <w:lsdException w:name="List Bullet 3" w:semiHidden="1"/>
    <w:lsdException w:name="List Bullet 4" w:semiHidden="1"/>
    <w:lsdException w:name="List Bullet 5" w:semiHidden="1"/>
    <w:lsdException w:name="List Number 2" w:semiHidden="1" w:uiPriority="10" w:qFormat="1"/>
    <w:lsdException w:name="List Number 3" w:semiHidden="1"/>
    <w:lsdException w:name="List Number 4" w:semiHidden="1"/>
    <w:lsdException w:name="List Number 5" w:semiHidden="1"/>
    <w:lsdException w:name="Title" w:uiPriority="1" w:qFormat="1"/>
    <w:lsdException w:name="Closing" w:semiHidden="1"/>
    <w:lsdException w:name="Signature" w:semiHidden="1"/>
    <w:lsdException w:name="Default Paragraph Font" w:semiHidden="1" w:unhideWhenUsed="1"/>
    <w:lsdException w:name="Body Text" w:semiHidden="1"/>
    <w:lsdException w:name="Body Text Indent" w:semiHidden="1"/>
    <w:lsdException w:name="List Continue" w:semiHidden="1" w:uiPriority="9" w:qFormat="1"/>
    <w:lsdException w:name="List Continue 2" w:semiHidden="1" w:uiPriority="10" w:qFormat="1"/>
    <w:lsdException w:name="List Continue 3" w:semiHidden="1"/>
    <w:lsdException w:name="List Continue 4" w:semiHidden="1"/>
    <w:lsdException w:name="List Continue 5" w:semiHidden="1"/>
    <w:lsdException w:name="Message Header" w:semiHidden="1"/>
    <w:lsdException w:name="Subtitle" w:uiPriority="2"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uiPriority="3" w:unhideWhenUsed="1"/>
    <w:lsdException w:name="Hyperlink" w:semiHidden="1"/>
    <w:lsdException w:name="FollowedHyperlink" w:semiHidden="1"/>
    <w:lsdException w:name="Strong" w:semiHidden="1" w:uiPriority="11" w:qFormat="1"/>
    <w:lsdException w:name="Emphasis" w:semiHidden="1" w:uiPriority="1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qFormat="1"/>
    <w:lsdException w:name="Quote" w:semiHidden="1"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unhideWhenUsed="1" w:qFormat="1"/>
    <w:lsdException w:name="Subtle Reference" w:semiHidden="1" w:uiPriority="31" w:qFormat="1"/>
    <w:lsdException w:name="Intense Reference" w:semiHidden="1" w:uiPriority="32" w:unhideWhenUsed="1"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584"/>
    <w:pPr>
      <w:spacing w:before="0" w:after="0"/>
    </w:pPr>
    <w:rPr>
      <w:rFonts w:asciiTheme="majorHAnsi" w:hAnsiTheme="majorHAnsi"/>
      <w:sz w:val="20"/>
    </w:rPr>
  </w:style>
  <w:style w:type="paragraph" w:styleId="Heading1">
    <w:name w:val="heading 1"/>
    <w:basedOn w:val="Normal"/>
    <w:link w:val="Heading1Char"/>
    <w:uiPriority w:val="3"/>
    <w:qFormat/>
    <w:rsid w:val="00894905"/>
    <w:pPr>
      <w:spacing w:after="120"/>
      <w:outlineLvl w:val="0"/>
    </w:pPr>
    <w:rPr>
      <w:rFonts w:eastAsiaTheme="majorEastAsia"/>
      <w:b/>
      <w:caps/>
      <w:color w:val="2B415D" w:themeColor="accent1" w:themeShade="80"/>
      <w:spacing w:val="8"/>
      <w:sz w:val="32"/>
    </w:rPr>
  </w:style>
  <w:style w:type="paragraph" w:styleId="Heading2">
    <w:name w:val="heading 2"/>
    <w:basedOn w:val="Normal"/>
    <w:link w:val="Heading2Char"/>
    <w:uiPriority w:val="3"/>
    <w:qFormat/>
    <w:rsid w:val="00A56A8D"/>
    <w:pPr>
      <w:contextualSpacing/>
      <w:outlineLvl w:val="1"/>
    </w:pPr>
    <w:rPr>
      <w:rFonts w:eastAsiaTheme="majorEastAsia"/>
      <w:color w:val="0F243E" w:themeColor="text2" w:themeShade="80"/>
    </w:rPr>
  </w:style>
  <w:style w:type="paragraph" w:styleId="Heading3">
    <w:name w:val="heading 3"/>
    <w:basedOn w:val="Normal"/>
    <w:link w:val="Heading3Char"/>
    <w:uiPriority w:val="3"/>
    <w:qFormat/>
    <w:rsid w:val="00894905"/>
    <w:pPr>
      <w:outlineLvl w:val="2"/>
    </w:pPr>
    <w:rPr>
      <w:rFonts w:eastAsiaTheme="majorEastAsia"/>
      <w:caps/>
      <w:color w:val="000000" w:themeColor="text1"/>
      <w:spacing w:val="10"/>
    </w:rPr>
  </w:style>
  <w:style w:type="paragraph" w:styleId="Heading4">
    <w:name w:val="heading 4"/>
    <w:basedOn w:val="Normal"/>
    <w:link w:val="Heading4Char"/>
    <w:uiPriority w:val="3"/>
    <w:qFormat/>
    <w:rsid w:val="00894905"/>
    <w:pPr>
      <w:ind w:left="144"/>
      <w:outlineLvl w:val="3"/>
    </w:pPr>
    <w:rPr>
      <w:rFonts w:asciiTheme="minorHAnsi" w:eastAsiaTheme="majorEastAsia" w:hAnsiTheme="minorHAnsi"/>
      <w:color w:val="000000" w:themeColor="text1"/>
      <w:spacing w:val="10"/>
    </w:rPr>
  </w:style>
  <w:style w:type="paragraph" w:styleId="Heading5">
    <w:name w:val="heading 5"/>
    <w:basedOn w:val="Normal"/>
    <w:next w:val="Normal"/>
    <w:link w:val="Heading5Char"/>
    <w:uiPriority w:val="3"/>
    <w:qFormat/>
    <w:rsid w:val="00271584"/>
    <w:pPr>
      <w:keepNext/>
      <w:keepLines/>
      <w:outlineLvl w:val="4"/>
    </w:pPr>
    <w:rPr>
      <w:rFonts w:eastAsiaTheme="majorEastAsia" w:cstheme="majorBidi"/>
      <w:b/>
      <w:caps/>
      <w:color w:val="2B415D" w:themeColor="accent1" w:themeShade="80"/>
      <w:spacing w:val="10"/>
    </w:rPr>
  </w:style>
  <w:style w:type="paragraph" w:styleId="Heading6">
    <w:name w:val="heading 6"/>
    <w:basedOn w:val="Normal"/>
    <w:next w:val="Normal"/>
    <w:link w:val="Heading6Char"/>
    <w:uiPriority w:val="3"/>
    <w:qFormat/>
    <w:rsid w:val="00271584"/>
    <w:pPr>
      <w:keepNext/>
      <w:keepLines/>
      <w:ind w:left="144"/>
      <w:outlineLvl w:val="5"/>
    </w:pPr>
    <w:rPr>
      <w:rFonts w:eastAsiaTheme="majorEastAsia" w:cstheme="majorBidi"/>
      <w:b/>
      <w:caps/>
      <w:color w:val="000000" w:themeColor="text1"/>
      <w:spacing w:val="10"/>
    </w:rPr>
  </w:style>
  <w:style w:type="paragraph" w:styleId="Heading8">
    <w:name w:val="heading 8"/>
    <w:basedOn w:val="Normal"/>
    <w:next w:val="Normal"/>
    <w:link w:val="Heading8Char"/>
    <w:uiPriority w:val="3"/>
    <w:semiHidden/>
    <w:qFormat/>
    <w:pPr>
      <w:keepNext/>
      <w:keepLines/>
      <w:spacing w:before="40"/>
      <w:outlineLvl w:val="7"/>
    </w:pPr>
    <w:rPr>
      <w:rFonts w:eastAsiaTheme="majorEastAsia" w:cstheme="majorBidi"/>
      <w:color w:val="634415" w:themeColor="background2" w:themeShade="40"/>
      <w:szCs w:val="21"/>
    </w:rPr>
  </w:style>
  <w:style w:type="paragraph" w:styleId="Heading9">
    <w:name w:val="heading 9"/>
    <w:basedOn w:val="Normal"/>
    <w:next w:val="Normal"/>
    <w:link w:val="Heading9Char"/>
    <w:uiPriority w:val="3"/>
    <w:semiHidden/>
    <w:qFormat/>
    <w:pPr>
      <w:keepNext/>
      <w:keepLines/>
      <w:spacing w:before="40"/>
      <w:outlineLvl w:val="8"/>
    </w:pPr>
    <w:rPr>
      <w:rFonts w:eastAsiaTheme="majorEastAsia" w:cstheme="majorBidi"/>
      <w:i/>
      <w:iCs/>
      <w:color w:val="634415" w:themeColor="background2" w:themeShade="4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sid w:val="00271584"/>
    <w:rPr>
      <w:rFonts w:ascii="Tahoma" w:hAnsi="Tahoma" w:cs="Tahoma"/>
      <w:sz w:val="16"/>
      <w:szCs w:val="16"/>
    </w:rPr>
  </w:style>
  <w:style w:type="table" w:styleId="TableGrid">
    <w:name w:val="Table Grid"/>
    <w:basedOn w:val="TableNormal"/>
    <w:uiPriority w:val="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3"/>
    <w:rsid w:val="00271584"/>
    <w:rPr>
      <w:rFonts w:asciiTheme="majorHAnsi" w:eastAsiaTheme="majorEastAsia" w:hAnsiTheme="majorHAnsi"/>
      <w:b/>
      <w:caps/>
      <w:color w:val="2B415D" w:themeColor="accent1" w:themeShade="80"/>
      <w:spacing w:val="8"/>
      <w:sz w:val="32"/>
    </w:rPr>
  </w:style>
  <w:style w:type="character" w:customStyle="1" w:styleId="Heading2Char">
    <w:name w:val="Heading 2 Char"/>
    <w:basedOn w:val="DefaultParagraphFont"/>
    <w:link w:val="Heading2"/>
    <w:uiPriority w:val="3"/>
    <w:rsid w:val="00271584"/>
    <w:rPr>
      <w:rFonts w:asciiTheme="majorHAnsi" w:eastAsiaTheme="majorEastAsia" w:hAnsiTheme="majorHAnsi"/>
      <w:color w:val="0F243E" w:themeColor="text2" w:themeShade="80"/>
      <w:sz w:val="20"/>
    </w:rPr>
  </w:style>
  <w:style w:type="character" w:customStyle="1" w:styleId="Heading4Char">
    <w:name w:val="Heading 4 Char"/>
    <w:basedOn w:val="DefaultParagraphFont"/>
    <w:link w:val="Heading4"/>
    <w:uiPriority w:val="3"/>
    <w:rsid w:val="00271584"/>
    <w:rPr>
      <w:rFonts w:eastAsiaTheme="majorEastAsia"/>
      <w:color w:val="000000" w:themeColor="text1"/>
      <w:spacing w:val="10"/>
      <w:sz w:val="20"/>
    </w:rPr>
  </w:style>
  <w:style w:type="character" w:customStyle="1" w:styleId="Heading5Char">
    <w:name w:val="Heading 5 Char"/>
    <w:basedOn w:val="DefaultParagraphFont"/>
    <w:link w:val="Heading5"/>
    <w:uiPriority w:val="3"/>
    <w:rsid w:val="00271584"/>
    <w:rPr>
      <w:rFonts w:asciiTheme="majorHAnsi" w:eastAsiaTheme="majorEastAsia" w:hAnsiTheme="majorHAnsi" w:cstheme="majorBidi"/>
      <w:b/>
      <w:caps/>
      <w:color w:val="2B415D" w:themeColor="accent1" w:themeShade="80"/>
      <w:spacing w:val="10"/>
      <w:sz w:val="20"/>
    </w:rPr>
  </w:style>
  <w:style w:type="character" w:customStyle="1" w:styleId="Heading6Char">
    <w:name w:val="Heading 6 Char"/>
    <w:basedOn w:val="DefaultParagraphFont"/>
    <w:link w:val="Heading6"/>
    <w:uiPriority w:val="3"/>
    <w:rsid w:val="00271584"/>
    <w:rPr>
      <w:rFonts w:asciiTheme="majorHAnsi" w:eastAsiaTheme="majorEastAsia" w:hAnsiTheme="majorHAnsi" w:cstheme="majorBidi"/>
      <w:b/>
      <w:caps/>
      <w:color w:val="000000" w:themeColor="text1"/>
      <w:spacing w:val="10"/>
      <w:sz w:val="20"/>
    </w:rPr>
  </w:style>
  <w:style w:type="character" w:customStyle="1" w:styleId="Heading3Char">
    <w:name w:val="Heading 3 Char"/>
    <w:basedOn w:val="DefaultParagraphFont"/>
    <w:link w:val="Heading3"/>
    <w:uiPriority w:val="3"/>
    <w:rsid w:val="00271584"/>
    <w:rPr>
      <w:rFonts w:asciiTheme="majorHAnsi" w:eastAsiaTheme="majorEastAsia" w:hAnsiTheme="majorHAnsi"/>
      <w:caps/>
      <w:color w:val="000000" w:themeColor="text1"/>
      <w:spacing w:val="10"/>
      <w:sz w:val="20"/>
    </w:rPr>
  </w:style>
  <w:style w:type="table" w:customStyle="1" w:styleId="Timesheet">
    <w:name w:val="Timesheet"/>
    <w:basedOn w:val="TableNormal"/>
    <w:uiPriority w:val="99"/>
    <w:pPr>
      <w:spacing w:before="0" w:after="0"/>
      <w:jc w:val="right"/>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58" w:type="dxa"/>
        <w:bottom w:w="58" w:type="dxa"/>
        <w:right w:w="58" w:type="dxa"/>
      </w:tblCellMar>
    </w:tblPr>
    <w:tblStylePr w:type="firstRow">
      <w:pPr>
        <w:wordWrap/>
        <w:jc w:val="left"/>
      </w:pPr>
      <w:rPr>
        <w:rFonts w:asciiTheme="majorHAnsi" w:eastAsiaTheme="majorEastAsia" w:hAnsiTheme="majorHAnsi"/>
        <w:caps/>
        <w:smallCaps w:val="0"/>
        <w:spacing w:val="10"/>
        <w:sz w:val="18"/>
      </w:rPr>
      <w:tblPr/>
      <w:trPr>
        <w:tblHeader/>
      </w:trPr>
      <w:tcPr>
        <w:tcBorders>
          <w:top w:val="nil"/>
          <w:left w:val="nil"/>
          <w:bottom w:val="single" w:sz="4" w:space="0" w:color="BFBFBF" w:themeColor="background1" w:themeShade="BF"/>
          <w:right w:val="nil"/>
          <w:insideH w:val="nil"/>
          <w:insideV w:val="nil"/>
          <w:tl2br w:val="nil"/>
          <w:tr2bl w:val="nil"/>
        </w:tcBorders>
      </w:tcPr>
    </w:tblStylePr>
    <w:tblStylePr w:type="firstCol">
      <w:pPr>
        <w:wordWrap/>
        <w:jc w:val="left"/>
      </w:pPr>
    </w:tblStylePr>
    <w:tblStylePr w:type="lastCol">
      <w:rPr>
        <w:b/>
        <w:i w:val="0"/>
        <w:caps/>
        <w:smallCaps w:val="0"/>
      </w:rPr>
    </w:tblStylePr>
  </w:style>
  <w:style w:type="character" w:customStyle="1" w:styleId="Heading8Char">
    <w:name w:val="Heading 8 Char"/>
    <w:basedOn w:val="DefaultParagraphFont"/>
    <w:link w:val="Heading8"/>
    <w:uiPriority w:val="3"/>
    <w:semiHidden/>
    <w:rsid w:val="00271584"/>
    <w:rPr>
      <w:rFonts w:asciiTheme="majorHAnsi" w:eastAsiaTheme="majorEastAsia" w:hAnsiTheme="majorHAnsi" w:cstheme="majorBidi"/>
      <w:color w:val="634415" w:themeColor="background2" w:themeShade="40"/>
      <w:sz w:val="20"/>
      <w:szCs w:val="21"/>
    </w:rPr>
  </w:style>
  <w:style w:type="character" w:customStyle="1" w:styleId="Heading9Char">
    <w:name w:val="Heading 9 Char"/>
    <w:basedOn w:val="DefaultParagraphFont"/>
    <w:link w:val="Heading9"/>
    <w:uiPriority w:val="3"/>
    <w:semiHidden/>
    <w:rsid w:val="00271584"/>
    <w:rPr>
      <w:rFonts w:asciiTheme="majorHAnsi" w:eastAsiaTheme="majorEastAsia" w:hAnsiTheme="majorHAnsi" w:cstheme="majorBidi"/>
      <w:i/>
      <w:iCs/>
      <w:color w:val="634415" w:themeColor="background2" w:themeShade="40"/>
      <w:sz w:val="20"/>
      <w:szCs w:val="21"/>
    </w:rPr>
  </w:style>
  <w:style w:type="paragraph" w:styleId="Header">
    <w:name w:val="header"/>
    <w:basedOn w:val="Normal"/>
    <w:link w:val="HeaderChar"/>
    <w:uiPriority w:val="99"/>
    <w:semiHidden/>
  </w:style>
  <w:style w:type="character" w:customStyle="1" w:styleId="HeaderChar">
    <w:name w:val="Header Char"/>
    <w:basedOn w:val="DefaultParagraphFont"/>
    <w:link w:val="Header"/>
    <w:uiPriority w:val="99"/>
    <w:semiHidden/>
    <w:rsid w:val="00271584"/>
    <w:rPr>
      <w:rFonts w:asciiTheme="majorHAnsi" w:hAnsiTheme="majorHAnsi"/>
      <w:sz w:val="20"/>
    </w:rPr>
  </w:style>
  <w:style w:type="paragraph" w:styleId="Title">
    <w:name w:val="Title"/>
    <w:basedOn w:val="Normal"/>
    <w:link w:val="TitleChar"/>
    <w:uiPriority w:val="1"/>
    <w:qFormat/>
    <w:rsid w:val="00A56A8D"/>
    <w:pPr>
      <w:contextualSpacing/>
    </w:pPr>
    <w:rPr>
      <w:rFonts w:eastAsiaTheme="majorEastAsia" w:cstheme="majorBidi"/>
      <w:b/>
      <w:caps/>
      <w:color w:val="2B415D" w:themeColor="accent1" w:themeShade="80"/>
      <w:kern w:val="28"/>
      <w:sz w:val="48"/>
      <w:szCs w:val="56"/>
    </w:rPr>
  </w:style>
  <w:style w:type="character" w:customStyle="1" w:styleId="TitleChar">
    <w:name w:val="Title Char"/>
    <w:basedOn w:val="DefaultParagraphFont"/>
    <w:link w:val="Title"/>
    <w:uiPriority w:val="1"/>
    <w:rsid w:val="00A56A8D"/>
    <w:rPr>
      <w:rFonts w:asciiTheme="majorHAnsi" w:eastAsiaTheme="majorEastAsia" w:hAnsiTheme="majorHAnsi" w:cstheme="majorBidi"/>
      <w:b/>
      <w:caps/>
      <w:color w:val="2B415D" w:themeColor="accent1" w:themeShade="80"/>
      <w:kern w:val="28"/>
      <w:sz w:val="48"/>
      <w:szCs w:val="56"/>
    </w:rPr>
  </w:style>
  <w:style w:type="paragraph" w:styleId="Subtitle">
    <w:name w:val="Subtitle"/>
    <w:basedOn w:val="Normal"/>
    <w:link w:val="SubtitleChar"/>
    <w:uiPriority w:val="2"/>
    <w:qFormat/>
    <w:rsid w:val="00A56A8D"/>
    <w:pPr>
      <w:numPr>
        <w:ilvl w:val="1"/>
      </w:numPr>
    </w:pPr>
    <w:rPr>
      <w:rFonts w:eastAsiaTheme="majorEastAsia"/>
      <w:caps/>
      <w:color w:val="000000" w:themeColor="text1"/>
      <w:spacing w:val="10"/>
    </w:rPr>
  </w:style>
  <w:style w:type="character" w:customStyle="1" w:styleId="SubtitleChar">
    <w:name w:val="Subtitle Char"/>
    <w:basedOn w:val="DefaultParagraphFont"/>
    <w:link w:val="Subtitle"/>
    <w:uiPriority w:val="2"/>
    <w:rsid w:val="00A56A8D"/>
    <w:rPr>
      <w:rFonts w:asciiTheme="majorHAnsi" w:eastAsiaTheme="majorEastAsia" w:hAnsiTheme="majorHAnsi"/>
      <w:caps/>
      <w:color w:val="000000" w:themeColor="text1"/>
      <w:spacing w:val="10"/>
      <w:sz w:val="20"/>
    </w:rPr>
  </w:style>
  <w:style w:type="paragraph" w:styleId="Footer">
    <w:name w:val="footer"/>
    <w:basedOn w:val="Normal"/>
    <w:link w:val="FooterChar"/>
    <w:uiPriority w:val="99"/>
    <w:semiHidden/>
  </w:style>
  <w:style w:type="character" w:customStyle="1" w:styleId="FooterChar">
    <w:name w:val="Footer Char"/>
    <w:basedOn w:val="DefaultParagraphFont"/>
    <w:link w:val="Footer"/>
    <w:uiPriority w:val="99"/>
    <w:semiHidden/>
    <w:rsid w:val="00271584"/>
    <w:rPr>
      <w:rFonts w:asciiTheme="majorHAnsi" w:hAnsiTheme="majorHAnsi"/>
      <w:sz w:val="20"/>
    </w:rPr>
  </w:style>
  <w:style w:type="paragraph" w:styleId="BlockText">
    <w:name w:val="Block Text"/>
    <w:basedOn w:val="Normal"/>
    <w:uiPriority w:val="3"/>
    <w:semiHidden/>
    <w:rsid w:val="00CF0DFF"/>
    <w:pPr>
      <w:pBdr>
        <w:top w:val="single" w:sz="2" w:space="10" w:color="40618B" w:themeColor="accent1" w:themeShade="BF"/>
        <w:left w:val="single" w:sz="2" w:space="10" w:color="40618B" w:themeColor="accent1" w:themeShade="BF"/>
        <w:bottom w:val="single" w:sz="2" w:space="10" w:color="40618B" w:themeColor="accent1" w:themeShade="BF"/>
        <w:right w:val="single" w:sz="2" w:space="10" w:color="40618B" w:themeColor="accent1" w:themeShade="BF"/>
      </w:pBdr>
      <w:ind w:left="1152" w:right="1152"/>
    </w:pPr>
    <w:rPr>
      <w:i/>
      <w:iCs/>
      <w:color w:val="40618B" w:themeColor="accent1" w:themeShade="BF"/>
    </w:rPr>
  </w:style>
  <w:style w:type="character" w:styleId="IntenseEmphasis">
    <w:name w:val="Intense Emphasis"/>
    <w:basedOn w:val="DefaultParagraphFont"/>
    <w:uiPriority w:val="21"/>
    <w:semiHidden/>
    <w:qFormat/>
    <w:rsid w:val="00CF0DFF"/>
    <w:rPr>
      <w:i/>
      <w:iCs/>
      <w:color w:val="1F497D" w:themeColor="text2"/>
    </w:rPr>
  </w:style>
  <w:style w:type="paragraph" w:styleId="IntenseQuote">
    <w:name w:val="Intense Quote"/>
    <w:basedOn w:val="Normal"/>
    <w:next w:val="Normal"/>
    <w:link w:val="IntenseQuoteChar"/>
    <w:uiPriority w:val="30"/>
    <w:semiHidden/>
    <w:qFormat/>
    <w:rsid w:val="00CF0DFF"/>
    <w:pPr>
      <w:pBdr>
        <w:top w:val="single" w:sz="4" w:space="10" w:color="1F497D" w:themeColor="text2"/>
        <w:bottom w:val="single" w:sz="4" w:space="10" w:color="1F497D" w:themeColor="text2"/>
      </w:pBdr>
      <w:spacing w:before="360" w:after="360"/>
      <w:ind w:left="864" w:right="864"/>
      <w:jc w:val="center"/>
    </w:pPr>
    <w:rPr>
      <w:i/>
      <w:iCs/>
      <w:color w:val="1F497D" w:themeColor="text2"/>
    </w:rPr>
  </w:style>
  <w:style w:type="character" w:customStyle="1" w:styleId="IntenseQuoteChar">
    <w:name w:val="Intense Quote Char"/>
    <w:basedOn w:val="DefaultParagraphFont"/>
    <w:link w:val="IntenseQuote"/>
    <w:uiPriority w:val="30"/>
    <w:semiHidden/>
    <w:rsid w:val="00271584"/>
    <w:rPr>
      <w:rFonts w:asciiTheme="majorHAnsi" w:hAnsiTheme="majorHAnsi"/>
      <w:i/>
      <w:iCs/>
      <w:color w:val="1F497D" w:themeColor="text2"/>
      <w:sz w:val="20"/>
    </w:rPr>
  </w:style>
  <w:style w:type="character" w:styleId="IntenseReference">
    <w:name w:val="Intense Reference"/>
    <w:basedOn w:val="DefaultParagraphFont"/>
    <w:uiPriority w:val="32"/>
    <w:semiHidden/>
    <w:qFormat/>
    <w:rsid w:val="00CF0DFF"/>
    <w:rPr>
      <w:b/>
      <w:bCs/>
      <w:caps w:val="0"/>
      <w:smallCaps/>
      <w:color w:val="1F497D" w:themeColor="text2"/>
      <w:spacing w:val="5"/>
    </w:rPr>
  </w:style>
  <w:style w:type="character" w:customStyle="1" w:styleId="UnresolvedMention1">
    <w:name w:val="Unresolved Mention1"/>
    <w:basedOn w:val="DefaultParagraphFont"/>
    <w:uiPriority w:val="99"/>
    <w:semiHidden/>
    <w:rsid w:val="00CF0DFF"/>
    <w:rPr>
      <w:color w:val="595959" w:themeColor="text1" w:themeTint="A6"/>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ooper\AppData\Roaming\Microsoft\Templates\Time%20shee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40E54796FB4A74A37465B3AA1E326A"/>
        <w:category>
          <w:name w:val="General"/>
          <w:gallery w:val="placeholder"/>
        </w:category>
        <w:types>
          <w:type w:val="bbPlcHdr"/>
        </w:types>
        <w:behaviors>
          <w:behavior w:val="content"/>
        </w:behaviors>
        <w:guid w:val="{E89E343B-7474-418C-A773-3C83C025A0E2}"/>
      </w:docPartPr>
      <w:docPartBody>
        <w:p w:rsidR="00000000" w:rsidRDefault="00000000">
          <w:pPr>
            <w:pStyle w:val="3940E54796FB4A74A37465B3AA1E326A"/>
          </w:pPr>
          <w:r w:rsidRPr="00D36CC1">
            <w:t>Contoso</w:t>
          </w:r>
        </w:p>
      </w:docPartBody>
    </w:docPart>
    <w:docPart>
      <w:docPartPr>
        <w:name w:val="7E84EE0BCF694B06B92B7A224C395BAB"/>
        <w:category>
          <w:name w:val="General"/>
          <w:gallery w:val="placeholder"/>
        </w:category>
        <w:types>
          <w:type w:val="bbPlcHdr"/>
        </w:types>
        <w:behaviors>
          <w:behavior w:val="content"/>
        </w:behaviors>
        <w:guid w:val="{2D994436-7AE3-4C5E-9ABE-29ADD40331A4}"/>
      </w:docPartPr>
      <w:docPartBody>
        <w:p w:rsidR="00000000" w:rsidRDefault="00000000">
          <w:pPr>
            <w:pStyle w:val="7E84EE0BCF694B06B92B7A224C395BAB"/>
          </w:pPr>
          <w:r w:rsidRPr="00ED6E86">
            <w:rPr>
              <w:rFonts w:ascii="Arial Nova" w:hAnsi="Arial Nova" w:cs="Arial"/>
              <w:color w:val="0A2F41" w:themeColor="accent1" w:themeShade="80"/>
              <w:szCs w:val="20"/>
            </w:rPr>
            <w:t>Innovation drives progress</w:t>
          </w:r>
        </w:p>
      </w:docPartBody>
    </w:docPart>
    <w:docPart>
      <w:docPartPr>
        <w:name w:val="BE1E8F253D0B46CB80215942703D6A3E"/>
        <w:category>
          <w:name w:val="General"/>
          <w:gallery w:val="placeholder"/>
        </w:category>
        <w:types>
          <w:type w:val="bbPlcHdr"/>
        </w:types>
        <w:behaviors>
          <w:behavior w:val="content"/>
        </w:behaviors>
        <w:guid w:val="{81DEC0CF-5734-4A5A-8093-90C884CEF8FF}"/>
      </w:docPartPr>
      <w:docPartBody>
        <w:p w:rsidR="00000000" w:rsidRDefault="00000000">
          <w:pPr>
            <w:pStyle w:val="BE1E8F253D0B46CB80215942703D6A3E"/>
          </w:pPr>
          <w:r w:rsidRPr="008366E7">
            <w:t>TIME SHEET</w:t>
          </w:r>
        </w:p>
      </w:docPartBody>
    </w:docPart>
    <w:docPart>
      <w:docPartPr>
        <w:name w:val="F9E2CB0C73AE4A7E86B8AFBB7F6D90B7"/>
        <w:category>
          <w:name w:val="General"/>
          <w:gallery w:val="placeholder"/>
        </w:category>
        <w:types>
          <w:type w:val="bbPlcHdr"/>
        </w:types>
        <w:behaviors>
          <w:behavior w:val="content"/>
        </w:behaviors>
        <w:guid w:val="{64DBC6E7-99F4-4D63-82E0-3342996A4C19}"/>
      </w:docPartPr>
      <w:docPartBody>
        <w:p w:rsidR="00000000" w:rsidRDefault="00000000">
          <w:pPr>
            <w:pStyle w:val="F9E2CB0C73AE4A7E86B8AFBB7F6D90B7"/>
          </w:pPr>
          <w:r w:rsidRPr="00251D02">
            <w:t>111st Avenue</w:t>
          </w:r>
        </w:p>
      </w:docPartBody>
    </w:docPart>
    <w:docPart>
      <w:docPartPr>
        <w:name w:val="E76884A2FDCC4CE780D43D8F7AFF7737"/>
        <w:category>
          <w:name w:val="General"/>
          <w:gallery w:val="placeholder"/>
        </w:category>
        <w:types>
          <w:type w:val="bbPlcHdr"/>
        </w:types>
        <w:behaviors>
          <w:behavior w:val="content"/>
        </w:behaviors>
        <w:guid w:val="{FDDC54E3-4838-4604-816D-8359369690B9}"/>
      </w:docPartPr>
      <w:docPartBody>
        <w:p w:rsidR="00000000" w:rsidRDefault="00000000">
          <w:pPr>
            <w:pStyle w:val="E76884A2FDCC4CE780D43D8F7AFF7737"/>
          </w:pPr>
          <w:r w:rsidRPr="00251D02">
            <w:t>Redmond, WA 67891</w:t>
          </w:r>
        </w:p>
      </w:docPartBody>
    </w:docPart>
    <w:docPart>
      <w:docPartPr>
        <w:name w:val="3A0D167163344743834F6DF6F746C2A9"/>
        <w:category>
          <w:name w:val="General"/>
          <w:gallery w:val="placeholder"/>
        </w:category>
        <w:types>
          <w:type w:val="bbPlcHdr"/>
        </w:types>
        <w:behaviors>
          <w:behavior w:val="content"/>
        </w:behaviors>
        <w:guid w:val="{0D93C00F-ACDF-4395-8D72-C90E9C127465}"/>
      </w:docPartPr>
      <w:docPartBody>
        <w:p w:rsidR="00000000" w:rsidRDefault="00000000">
          <w:pPr>
            <w:pStyle w:val="3A0D167163344743834F6DF6F746C2A9"/>
          </w:pPr>
          <w:r w:rsidRPr="00251D02">
            <w:t>(201)</w:t>
          </w:r>
          <w:r>
            <w:t xml:space="preserve"> </w:t>
          </w:r>
          <w:r w:rsidRPr="00251D02">
            <w:t>555-0101</w:t>
          </w:r>
        </w:p>
      </w:docPartBody>
    </w:docPart>
    <w:docPart>
      <w:docPartPr>
        <w:name w:val="A41B99A2479B4718813B902BF4F0F8A1"/>
        <w:category>
          <w:name w:val="General"/>
          <w:gallery w:val="placeholder"/>
        </w:category>
        <w:types>
          <w:type w:val="bbPlcHdr"/>
        </w:types>
        <w:behaviors>
          <w:behavior w:val="content"/>
        </w:behaviors>
        <w:guid w:val="{154703FE-BED5-4CE9-8A0F-184AE09AB3B6}"/>
      </w:docPartPr>
      <w:docPartBody>
        <w:p w:rsidR="00000000" w:rsidRDefault="00000000">
          <w:pPr>
            <w:pStyle w:val="A41B99A2479B4718813B902BF4F0F8A1"/>
          </w:pPr>
          <w:r w:rsidRPr="00251D02">
            <w:t>(201)</w:t>
          </w:r>
          <w:r>
            <w:t xml:space="preserve"> </w:t>
          </w:r>
          <w:r w:rsidRPr="00251D02">
            <w:t>555-0102</w:t>
          </w:r>
        </w:p>
      </w:docPartBody>
    </w:docPart>
    <w:docPart>
      <w:docPartPr>
        <w:name w:val="0ADD49FC029941D890C15A3E7D4ADC75"/>
        <w:category>
          <w:name w:val="General"/>
          <w:gallery w:val="placeholder"/>
        </w:category>
        <w:types>
          <w:type w:val="bbPlcHdr"/>
        </w:types>
        <w:behaviors>
          <w:behavior w:val="content"/>
        </w:behaviors>
        <w:guid w:val="{B56035CB-8ADB-4E65-B3F1-2614029EBEC2}"/>
      </w:docPartPr>
      <w:docPartBody>
        <w:p w:rsidR="00000000" w:rsidRDefault="00000000">
          <w:pPr>
            <w:pStyle w:val="0ADD49FC029941D890C15A3E7D4ADC75"/>
          </w:pPr>
          <w:r w:rsidRPr="004B0116">
            <w:t>Week of 5.08.XX — 5.</w:t>
          </w:r>
          <w:r w:rsidRPr="00A56A8D">
            <w:t>14</w:t>
          </w:r>
          <w:r w:rsidRPr="004B0116">
            <w:t>.xx</w:t>
          </w:r>
        </w:p>
      </w:docPartBody>
    </w:docPart>
    <w:docPart>
      <w:docPartPr>
        <w:name w:val="8F5839FD082C4261A7C927D8C9F771CD"/>
        <w:category>
          <w:name w:val="General"/>
          <w:gallery w:val="placeholder"/>
        </w:category>
        <w:types>
          <w:type w:val="bbPlcHdr"/>
        </w:types>
        <w:behaviors>
          <w:behavior w:val="content"/>
        </w:behaviors>
        <w:guid w:val="{4EF9BE01-2B22-4319-BEAA-C9076D3CD1C0}"/>
      </w:docPartPr>
      <w:docPartBody>
        <w:p w:rsidR="00000000" w:rsidRDefault="00000000">
          <w:pPr>
            <w:pStyle w:val="8F5839FD082C4261A7C927D8C9F771CD"/>
          </w:pPr>
          <w:r>
            <w:rPr>
              <w:rFonts w:ascii="Arial Nova" w:hAnsi="Arial Nova" w:cs="Arial"/>
              <w:szCs w:val="20"/>
            </w:rPr>
            <w:t>Employee Name:</w:t>
          </w:r>
        </w:p>
      </w:docPartBody>
    </w:docPart>
    <w:docPart>
      <w:docPartPr>
        <w:name w:val="894014F33F8F44019FC49452D3B70D1D"/>
        <w:category>
          <w:name w:val="General"/>
          <w:gallery w:val="placeholder"/>
        </w:category>
        <w:types>
          <w:type w:val="bbPlcHdr"/>
        </w:types>
        <w:behaviors>
          <w:behavior w:val="content"/>
        </w:behaviors>
        <w:guid w:val="{122E9587-E573-4919-AA2B-F472362D13E0}"/>
      </w:docPartPr>
      <w:docPartBody>
        <w:p w:rsidR="00000000" w:rsidRDefault="00000000">
          <w:pPr>
            <w:pStyle w:val="894014F33F8F44019FC49452D3B70D1D"/>
          </w:pPr>
          <w:r w:rsidRPr="00FF1E88">
            <w:t>Miche</w:t>
          </w:r>
          <w:r>
            <w:t>l</w:t>
          </w:r>
          <w:r w:rsidRPr="00FF1E88">
            <w:t>le Watt</w:t>
          </w:r>
          <w:r>
            <w:t>z</w:t>
          </w:r>
        </w:p>
      </w:docPartBody>
    </w:docPart>
    <w:docPart>
      <w:docPartPr>
        <w:name w:val="0AE83316BD404A0494019990DF57BD27"/>
        <w:category>
          <w:name w:val="General"/>
          <w:gallery w:val="placeholder"/>
        </w:category>
        <w:types>
          <w:type w:val="bbPlcHdr"/>
        </w:types>
        <w:behaviors>
          <w:behavior w:val="content"/>
        </w:behaviors>
        <w:guid w:val="{B8D99F72-30C6-454B-84C6-24C55B9B4628}"/>
      </w:docPartPr>
      <w:docPartBody>
        <w:p w:rsidR="00000000" w:rsidRDefault="00000000">
          <w:pPr>
            <w:pStyle w:val="0AE83316BD404A0494019990DF57BD27"/>
          </w:pPr>
          <w:r>
            <w:rPr>
              <w:rFonts w:ascii="Arial Nova" w:hAnsi="Arial Nova" w:cs="Arial"/>
              <w:szCs w:val="20"/>
            </w:rPr>
            <w:t>Title:</w:t>
          </w:r>
        </w:p>
      </w:docPartBody>
    </w:docPart>
    <w:docPart>
      <w:docPartPr>
        <w:name w:val="6DB3CE19C1414F5DA2BF2C9AC82D8A3A"/>
        <w:category>
          <w:name w:val="General"/>
          <w:gallery w:val="placeholder"/>
        </w:category>
        <w:types>
          <w:type w:val="bbPlcHdr"/>
        </w:types>
        <w:behaviors>
          <w:behavior w:val="content"/>
        </w:behaviors>
        <w:guid w:val="{0DB2DB3E-F2EC-4344-A039-9CB4C649F8B1}"/>
      </w:docPartPr>
      <w:docPartBody>
        <w:p w:rsidR="00000000" w:rsidRDefault="00000000">
          <w:pPr>
            <w:pStyle w:val="6DB3CE19C1414F5DA2BF2C9AC82D8A3A"/>
          </w:pPr>
          <w:r w:rsidRPr="00FF1E88">
            <w:t>Project Manager</w:t>
          </w:r>
        </w:p>
      </w:docPartBody>
    </w:docPart>
    <w:docPart>
      <w:docPartPr>
        <w:name w:val="51D05E71B6644CC981CA6DD93768513E"/>
        <w:category>
          <w:name w:val="General"/>
          <w:gallery w:val="placeholder"/>
        </w:category>
        <w:types>
          <w:type w:val="bbPlcHdr"/>
        </w:types>
        <w:behaviors>
          <w:behavior w:val="content"/>
        </w:behaviors>
        <w:guid w:val="{E75813A0-D923-43E9-9E2F-710441A35FC0}"/>
      </w:docPartPr>
      <w:docPartBody>
        <w:p w:rsidR="00000000" w:rsidRDefault="00000000">
          <w:pPr>
            <w:pStyle w:val="51D05E71B6644CC981CA6DD93768513E"/>
          </w:pPr>
          <w:r>
            <w:rPr>
              <w:rFonts w:ascii="Arial Nova" w:hAnsi="Arial Nova" w:cs="Arial"/>
              <w:szCs w:val="20"/>
            </w:rPr>
            <w:t>Employee Number:</w:t>
          </w:r>
        </w:p>
      </w:docPartBody>
    </w:docPart>
    <w:docPart>
      <w:docPartPr>
        <w:name w:val="DC0D4D927602459B86949FF24A2E15EF"/>
        <w:category>
          <w:name w:val="General"/>
          <w:gallery w:val="placeholder"/>
        </w:category>
        <w:types>
          <w:type w:val="bbPlcHdr"/>
        </w:types>
        <w:behaviors>
          <w:behavior w:val="content"/>
        </w:behaviors>
        <w:guid w:val="{FF6CD8B5-F8AF-4F74-852F-30B006EAAA13}"/>
      </w:docPartPr>
      <w:docPartBody>
        <w:p w:rsidR="00000000" w:rsidRDefault="00000000">
          <w:pPr>
            <w:pStyle w:val="DC0D4D927602459B86949FF24A2E15EF"/>
          </w:pPr>
          <w:r w:rsidRPr="00FF1E88">
            <w:t>2937663</w:t>
          </w:r>
        </w:p>
      </w:docPartBody>
    </w:docPart>
    <w:docPart>
      <w:docPartPr>
        <w:name w:val="C3D6FCE06D2243F49F8950D4F2D728B1"/>
        <w:category>
          <w:name w:val="General"/>
          <w:gallery w:val="placeholder"/>
        </w:category>
        <w:types>
          <w:type w:val="bbPlcHdr"/>
        </w:types>
        <w:behaviors>
          <w:behavior w:val="content"/>
        </w:behaviors>
        <w:guid w:val="{89174CC5-45AC-4A3C-82F4-71AB86AFA757}"/>
      </w:docPartPr>
      <w:docPartBody>
        <w:p w:rsidR="00000000" w:rsidRDefault="00000000">
          <w:pPr>
            <w:pStyle w:val="C3D6FCE06D2243F49F8950D4F2D728B1"/>
          </w:pPr>
          <w:r>
            <w:rPr>
              <w:rFonts w:ascii="Arial Nova" w:hAnsi="Arial Nova" w:cs="Arial"/>
              <w:szCs w:val="20"/>
            </w:rPr>
            <w:t>Status:</w:t>
          </w:r>
        </w:p>
      </w:docPartBody>
    </w:docPart>
    <w:docPart>
      <w:docPartPr>
        <w:name w:val="1833BDFB79E2410CA04393C2246A2C48"/>
        <w:category>
          <w:name w:val="General"/>
          <w:gallery w:val="placeholder"/>
        </w:category>
        <w:types>
          <w:type w:val="bbPlcHdr"/>
        </w:types>
        <w:behaviors>
          <w:behavior w:val="content"/>
        </w:behaviors>
        <w:guid w:val="{A47AF7E7-442B-40DD-9FF6-E9F2CB27D36A}"/>
      </w:docPartPr>
      <w:docPartBody>
        <w:p w:rsidR="00000000" w:rsidRDefault="00000000">
          <w:pPr>
            <w:pStyle w:val="1833BDFB79E2410CA04393C2246A2C48"/>
          </w:pPr>
          <w:r w:rsidRPr="00FF1E88">
            <w:t>Full-time</w:t>
          </w:r>
        </w:p>
      </w:docPartBody>
    </w:docPart>
    <w:docPart>
      <w:docPartPr>
        <w:name w:val="B5FF648E5EC14DF9852062E3E780119C"/>
        <w:category>
          <w:name w:val="General"/>
          <w:gallery w:val="placeholder"/>
        </w:category>
        <w:types>
          <w:type w:val="bbPlcHdr"/>
        </w:types>
        <w:behaviors>
          <w:behavior w:val="content"/>
        </w:behaviors>
        <w:guid w:val="{7824B1BD-73EF-40CF-898A-52D0D4792917}"/>
      </w:docPartPr>
      <w:docPartBody>
        <w:p w:rsidR="00000000" w:rsidRDefault="00000000">
          <w:pPr>
            <w:pStyle w:val="B5FF648E5EC14DF9852062E3E780119C"/>
          </w:pPr>
          <w:r>
            <w:rPr>
              <w:rFonts w:ascii="Arial Nova" w:hAnsi="Arial Nova" w:cs="Arial"/>
              <w:szCs w:val="20"/>
            </w:rPr>
            <w:t>Department:</w:t>
          </w:r>
        </w:p>
      </w:docPartBody>
    </w:docPart>
    <w:docPart>
      <w:docPartPr>
        <w:name w:val="70F192874A6543169C9A95DED2F4C8FD"/>
        <w:category>
          <w:name w:val="General"/>
          <w:gallery w:val="placeholder"/>
        </w:category>
        <w:types>
          <w:type w:val="bbPlcHdr"/>
        </w:types>
        <w:behaviors>
          <w:behavior w:val="content"/>
        </w:behaviors>
        <w:guid w:val="{B5B10FE8-3BF5-449B-ACC5-53282A8C76A9}"/>
      </w:docPartPr>
      <w:docPartBody>
        <w:p w:rsidR="00000000" w:rsidRDefault="00000000">
          <w:pPr>
            <w:pStyle w:val="70F192874A6543169C9A95DED2F4C8FD"/>
          </w:pPr>
          <w:r w:rsidRPr="00FF1E88">
            <w:t>Document Processing</w:t>
          </w:r>
        </w:p>
      </w:docPartBody>
    </w:docPart>
    <w:docPart>
      <w:docPartPr>
        <w:name w:val="4ECB10EA38A24C5C8B858B5956301ECF"/>
        <w:category>
          <w:name w:val="General"/>
          <w:gallery w:val="placeholder"/>
        </w:category>
        <w:types>
          <w:type w:val="bbPlcHdr"/>
        </w:types>
        <w:behaviors>
          <w:behavior w:val="content"/>
        </w:behaviors>
        <w:guid w:val="{3442FAEB-B270-489F-8671-7024E6E02DAF}"/>
      </w:docPartPr>
      <w:docPartBody>
        <w:p w:rsidR="00000000" w:rsidRDefault="00000000">
          <w:pPr>
            <w:pStyle w:val="4ECB10EA38A24C5C8B858B5956301ECF"/>
          </w:pPr>
          <w:r>
            <w:rPr>
              <w:rFonts w:ascii="Arial Nova" w:hAnsi="Arial Nova" w:cs="Arial"/>
              <w:szCs w:val="20"/>
            </w:rPr>
            <w:t>Supervisor:</w:t>
          </w:r>
        </w:p>
      </w:docPartBody>
    </w:docPart>
    <w:docPart>
      <w:docPartPr>
        <w:name w:val="0A3ED4888F2C4EC3B5F449EC514FC42D"/>
        <w:category>
          <w:name w:val="General"/>
          <w:gallery w:val="placeholder"/>
        </w:category>
        <w:types>
          <w:type w:val="bbPlcHdr"/>
        </w:types>
        <w:behaviors>
          <w:behavior w:val="content"/>
        </w:behaviors>
        <w:guid w:val="{8BECFA84-458D-404F-BB30-698B7E238AA6}"/>
      </w:docPartPr>
      <w:docPartBody>
        <w:p w:rsidR="00000000" w:rsidRDefault="00000000">
          <w:pPr>
            <w:pStyle w:val="0A3ED4888F2C4EC3B5F449EC514FC42D"/>
          </w:pPr>
          <w:r w:rsidRPr="00FF1E88">
            <w:t>KD</w:t>
          </w:r>
        </w:p>
      </w:docPartBody>
    </w:docPart>
    <w:docPart>
      <w:docPartPr>
        <w:name w:val="26DD57666DD048A5A4D81E062C266C46"/>
        <w:category>
          <w:name w:val="General"/>
          <w:gallery w:val="placeholder"/>
        </w:category>
        <w:types>
          <w:type w:val="bbPlcHdr"/>
        </w:types>
        <w:behaviors>
          <w:behavior w:val="content"/>
        </w:behaviors>
        <w:guid w:val="{8DB3D60A-F371-4469-BD9A-89421951D057}"/>
      </w:docPartPr>
      <w:docPartBody>
        <w:p w:rsidR="00000000" w:rsidRDefault="00000000">
          <w:pPr>
            <w:pStyle w:val="26DD57666DD048A5A4D81E062C266C46"/>
          </w:pPr>
          <w:r w:rsidRPr="006B00CE">
            <w:t>Date</w:t>
          </w:r>
        </w:p>
      </w:docPartBody>
    </w:docPart>
    <w:docPart>
      <w:docPartPr>
        <w:name w:val="7B64838B8E7E43D1B96AF2CADA0DB70E"/>
        <w:category>
          <w:name w:val="General"/>
          <w:gallery w:val="placeholder"/>
        </w:category>
        <w:types>
          <w:type w:val="bbPlcHdr"/>
        </w:types>
        <w:behaviors>
          <w:behavior w:val="content"/>
        </w:behaviors>
        <w:guid w:val="{AC62C2AF-35DC-4300-B206-BDA6CC66D58F}"/>
      </w:docPartPr>
      <w:docPartBody>
        <w:p w:rsidR="00000000" w:rsidRDefault="00000000">
          <w:pPr>
            <w:pStyle w:val="7B64838B8E7E43D1B96AF2CADA0DB70E"/>
          </w:pPr>
          <w:r w:rsidRPr="006B00CE">
            <w:t>Start Time</w:t>
          </w:r>
        </w:p>
      </w:docPartBody>
    </w:docPart>
    <w:docPart>
      <w:docPartPr>
        <w:name w:val="30574A0C46364403B39E2B154E907C8F"/>
        <w:category>
          <w:name w:val="General"/>
          <w:gallery w:val="placeholder"/>
        </w:category>
        <w:types>
          <w:type w:val="bbPlcHdr"/>
        </w:types>
        <w:behaviors>
          <w:behavior w:val="content"/>
        </w:behaviors>
        <w:guid w:val="{B574BBA9-7128-46B6-8C47-0A7E87D91069}"/>
      </w:docPartPr>
      <w:docPartBody>
        <w:p w:rsidR="00000000" w:rsidRDefault="00000000">
          <w:pPr>
            <w:pStyle w:val="30574A0C46364403B39E2B154E907C8F"/>
          </w:pPr>
          <w:r w:rsidRPr="006B00CE">
            <w:t>End Time</w:t>
          </w:r>
        </w:p>
      </w:docPartBody>
    </w:docPart>
    <w:docPart>
      <w:docPartPr>
        <w:name w:val="9832E9303EFC4629BD5E73517A13E755"/>
        <w:category>
          <w:name w:val="General"/>
          <w:gallery w:val="placeholder"/>
        </w:category>
        <w:types>
          <w:type w:val="bbPlcHdr"/>
        </w:types>
        <w:behaviors>
          <w:behavior w:val="content"/>
        </w:behaviors>
        <w:guid w:val="{09F18276-12A1-48D3-8EA8-5EE9793D3316}"/>
      </w:docPartPr>
      <w:docPartBody>
        <w:p w:rsidR="00000000" w:rsidRDefault="00000000">
          <w:pPr>
            <w:pStyle w:val="9832E9303EFC4629BD5E73517A13E755"/>
          </w:pPr>
          <w:r w:rsidRPr="006B00CE">
            <w:t>Regular Hours</w:t>
          </w:r>
        </w:p>
      </w:docPartBody>
    </w:docPart>
    <w:docPart>
      <w:docPartPr>
        <w:name w:val="C04AE3902D8F4282B27CB4A3A41E3BB9"/>
        <w:category>
          <w:name w:val="General"/>
          <w:gallery w:val="placeholder"/>
        </w:category>
        <w:types>
          <w:type w:val="bbPlcHdr"/>
        </w:types>
        <w:behaviors>
          <w:behavior w:val="content"/>
        </w:behaviors>
        <w:guid w:val="{BCE64AF4-CE69-4A26-B30B-3342233DBE65}"/>
      </w:docPartPr>
      <w:docPartBody>
        <w:p w:rsidR="00000000" w:rsidRDefault="00000000">
          <w:pPr>
            <w:pStyle w:val="C04AE3902D8F4282B27CB4A3A41E3BB9"/>
          </w:pPr>
          <w:r w:rsidRPr="006B00CE">
            <w:t>Overtime Hours</w:t>
          </w:r>
        </w:p>
      </w:docPartBody>
    </w:docPart>
    <w:docPart>
      <w:docPartPr>
        <w:name w:val="058418E3BE774B28BCD664CAE8F32C19"/>
        <w:category>
          <w:name w:val="General"/>
          <w:gallery w:val="placeholder"/>
        </w:category>
        <w:types>
          <w:type w:val="bbPlcHdr"/>
        </w:types>
        <w:behaviors>
          <w:behavior w:val="content"/>
        </w:behaviors>
        <w:guid w:val="{3E9179E7-5629-4EAC-9D4B-3F672A5CB672}"/>
      </w:docPartPr>
      <w:docPartBody>
        <w:p w:rsidR="00000000" w:rsidRDefault="00000000">
          <w:pPr>
            <w:pStyle w:val="058418E3BE774B28BCD664CAE8F32C19"/>
          </w:pPr>
          <w:r w:rsidRPr="006B00CE">
            <w:t>Total Hours</w:t>
          </w:r>
        </w:p>
      </w:docPartBody>
    </w:docPart>
    <w:docPart>
      <w:docPartPr>
        <w:name w:val="EF492FC775CD4E60B0A587474D614019"/>
        <w:category>
          <w:name w:val="General"/>
          <w:gallery w:val="placeholder"/>
        </w:category>
        <w:types>
          <w:type w:val="bbPlcHdr"/>
        </w:types>
        <w:behaviors>
          <w:behavior w:val="content"/>
        </w:behaviors>
        <w:guid w:val="{B3C144BA-5214-436E-AA52-41EEF113342B}"/>
      </w:docPartPr>
      <w:docPartBody>
        <w:p w:rsidR="00000000" w:rsidRDefault="00000000">
          <w:pPr>
            <w:pStyle w:val="EF492FC775CD4E60B0A587474D614019"/>
          </w:pPr>
          <w:r w:rsidRPr="006B00CE">
            <w:t>5-08-XX</w:t>
          </w:r>
        </w:p>
      </w:docPartBody>
    </w:docPart>
    <w:docPart>
      <w:docPartPr>
        <w:name w:val="466D273CB5234E7997E4F0A417E17CD9"/>
        <w:category>
          <w:name w:val="General"/>
          <w:gallery w:val="placeholder"/>
        </w:category>
        <w:types>
          <w:type w:val="bbPlcHdr"/>
        </w:types>
        <w:behaviors>
          <w:behavior w:val="content"/>
        </w:behaviors>
        <w:guid w:val="{E00BA660-A6CF-47AC-961C-6692FD3EC617}"/>
      </w:docPartPr>
      <w:docPartBody>
        <w:p w:rsidR="00000000" w:rsidRDefault="00000000">
          <w:pPr>
            <w:pStyle w:val="466D273CB5234E7997E4F0A417E17CD9"/>
          </w:pPr>
          <w:r w:rsidRPr="006B00CE">
            <w:t>8:00 AM</w:t>
          </w:r>
        </w:p>
      </w:docPartBody>
    </w:docPart>
    <w:docPart>
      <w:docPartPr>
        <w:name w:val="403EDCDE3D4440A2A79E15BE2E53CAD7"/>
        <w:category>
          <w:name w:val="General"/>
          <w:gallery w:val="placeholder"/>
        </w:category>
        <w:types>
          <w:type w:val="bbPlcHdr"/>
        </w:types>
        <w:behaviors>
          <w:behavior w:val="content"/>
        </w:behaviors>
        <w:guid w:val="{A0344EB4-F243-4254-B565-993A4AD96113}"/>
      </w:docPartPr>
      <w:docPartBody>
        <w:p w:rsidR="00000000" w:rsidRDefault="00000000">
          <w:pPr>
            <w:pStyle w:val="403EDCDE3D4440A2A79E15BE2E53CAD7"/>
          </w:pPr>
          <w:r w:rsidRPr="006B00CE">
            <w:t>5:00 PM</w:t>
          </w:r>
        </w:p>
      </w:docPartBody>
    </w:docPart>
    <w:docPart>
      <w:docPartPr>
        <w:name w:val="94C79FE8E89A4FF68CCF0DED87B941BB"/>
        <w:category>
          <w:name w:val="General"/>
          <w:gallery w:val="placeholder"/>
        </w:category>
        <w:types>
          <w:type w:val="bbPlcHdr"/>
        </w:types>
        <w:behaviors>
          <w:behavior w:val="content"/>
        </w:behaviors>
        <w:guid w:val="{08FE083D-F4E3-4631-A2BE-0224D1C5F931}"/>
      </w:docPartPr>
      <w:docPartBody>
        <w:p w:rsidR="00000000" w:rsidRDefault="00000000">
          <w:pPr>
            <w:pStyle w:val="94C79FE8E89A4FF68CCF0DED87B941BB"/>
          </w:pPr>
          <w:r w:rsidRPr="006B00CE">
            <w:t>8.0</w:t>
          </w:r>
        </w:p>
      </w:docPartBody>
    </w:docPart>
    <w:docPart>
      <w:docPartPr>
        <w:name w:val="DA98D38F52724C48B55EBE6381B00F5A"/>
        <w:category>
          <w:name w:val="General"/>
          <w:gallery w:val="placeholder"/>
        </w:category>
        <w:types>
          <w:type w:val="bbPlcHdr"/>
        </w:types>
        <w:behaviors>
          <w:behavior w:val="content"/>
        </w:behaviors>
        <w:guid w:val="{8BC62231-B25C-4E45-A1F4-FC3F00364DC2}"/>
      </w:docPartPr>
      <w:docPartBody>
        <w:p w:rsidR="00000000" w:rsidRDefault="00000000">
          <w:pPr>
            <w:pStyle w:val="DA98D38F52724C48B55EBE6381B00F5A"/>
          </w:pPr>
          <w:r w:rsidRPr="006B00CE">
            <w:t>0.0</w:t>
          </w:r>
        </w:p>
      </w:docPartBody>
    </w:docPart>
    <w:docPart>
      <w:docPartPr>
        <w:name w:val="B7CCABC56D7C4DF99CC77F82D8557B41"/>
        <w:category>
          <w:name w:val="General"/>
          <w:gallery w:val="placeholder"/>
        </w:category>
        <w:types>
          <w:type w:val="bbPlcHdr"/>
        </w:types>
        <w:behaviors>
          <w:behavior w:val="content"/>
        </w:behaviors>
        <w:guid w:val="{23542A85-EB05-4498-B3AA-2F975E06415A}"/>
      </w:docPartPr>
      <w:docPartBody>
        <w:p w:rsidR="00000000" w:rsidRDefault="00000000">
          <w:pPr>
            <w:pStyle w:val="B7CCABC56D7C4DF99CC77F82D8557B41"/>
          </w:pPr>
          <w:r w:rsidRPr="006B00CE">
            <w:t>8.0</w:t>
          </w:r>
        </w:p>
      </w:docPartBody>
    </w:docPart>
    <w:docPart>
      <w:docPartPr>
        <w:name w:val="8DDD5F1A67274D3D80AA6E36F622D098"/>
        <w:category>
          <w:name w:val="General"/>
          <w:gallery w:val="placeholder"/>
        </w:category>
        <w:types>
          <w:type w:val="bbPlcHdr"/>
        </w:types>
        <w:behaviors>
          <w:behavior w:val="content"/>
        </w:behaviors>
        <w:guid w:val="{4598ACB7-52DA-4E9C-A664-C9B96071BB83}"/>
      </w:docPartPr>
      <w:docPartBody>
        <w:p w:rsidR="00000000" w:rsidRDefault="00000000">
          <w:pPr>
            <w:pStyle w:val="8DDD5F1A67274D3D80AA6E36F622D098"/>
          </w:pPr>
          <w:r>
            <w:t>5-09</w:t>
          </w:r>
          <w:r w:rsidRPr="006B00CE">
            <w:t>-XX</w:t>
          </w:r>
        </w:p>
      </w:docPartBody>
    </w:docPart>
    <w:docPart>
      <w:docPartPr>
        <w:name w:val="2E950CF8DC7B4600908AD71D2BD1179F"/>
        <w:category>
          <w:name w:val="General"/>
          <w:gallery w:val="placeholder"/>
        </w:category>
        <w:types>
          <w:type w:val="bbPlcHdr"/>
        </w:types>
        <w:behaviors>
          <w:behavior w:val="content"/>
        </w:behaviors>
        <w:guid w:val="{26E3363E-5A09-48C4-B509-3A5DD9B81806}"/>
      </w:docPartPr>
      <w:docPartBody>
        <w:p w:rsidR="00000000" w:rsidRDefault="00000000">
          <w:pPr>
            <w:pStyle w:val="2E950CF8DC7B4600908AD71D2BD1179F"/>
          </w:pPr>
          <w:r w:rsidRPr="006B00CE">
            <w:t>8:00 AM</w:t>
          </w:r>
        </w:p>
      </w:docPartBody>
    </w:docPart>
    <w:docPart>
      <w:docPartPr>
        <w:name w:val="77D111CECF964860BA07846D58B908F5"/>
        <w:category>
          <w:name w:val="General"/>
          <w:gallery w:val="placeholder"/>
        </w:category>
        <w:types>
          <w:type w:val="bbPlcHdr"/>
        </w:types>
        <w:behaviors>
          <w:behavior w:val="content"/>
        </w:behaviors>
        <w:guid w:val="{1E88CA6B-7A05-48E3-8283-E06B660B1C12}"/>
      </w:docPartPr>
      <w:docPartBody>
        <w:p w:rsidR="00000000" w:rsidRDefault="00000000">
          <w:pPr>
            <w:pStyle w:val="77D111CECF964860BA07846D58B908F5"/>
          </w:pPr>
          <w:r w:rsidRPr="006B00CE">
            <w:t>5:00 PM</w:t>
          </w:r>
        </w:p>
      </w:docPartBody>
    </w:docPart>
    <w:docPart>
      <w:docPartPr>
        <w:name w:val="FC35CAB5960F46449CFFF705ED008755"/>
        <w:category>
          <w:name w:val="General"/>
          <w:gallery w:val="placeholder"/>
        </w:category>
        <w:types>
          <w:type w:val="bbPlcHdr"/>
        </w:types>
        <w:behaviors>
          <w:behavior w:val="content"/>
        </w:behaviors>
        <w:guid w:val="{335CC460-841A-43AD-B2BB-6EBF6F10C1DB}"/>
      </w:docPartPr>
      <w:docPartBody>
        <w:p w:rsidR="00000000" w:rsidRDefault="00000000">
          <w:pPr>
            <w:pStyle w:val="FC35CAB5960F46449CFFF705ED008755"/>
          </w:pPr>
          <w:r w:rsidRPr="006B00CE">
            <w:t>8.0</w:t>
          </w:r>
        </w:p>
      </w:docPartBody>
    </w:docPart>
    <w:docPart>
      <w:docPartPr>
        <w:name w:val="BE09B6759EB546FDB3B2D03E0E55C9C3"/>
        <w:category>
          <w:name w:val="General"/>
          <w:gallery w:val="placeholder"/>
        </w:category>
        <w:types>
          <w:type w:val="bbPlcHdr"/>
        </w:types>
        <w:behaviors>
          <w:behavior w:val="content"/>
        </w:behaviors>
        <w:guid w:val="{5F4541E4-A354-4C62-94D5-EB56C14DF838}"/>
      </w:docPartPr>
      <w:docPartBody>
        <w:p w:rsidR="00000000" w:rsidRDefault="00000000">
          <w:pPr>
            <w:pStyle w:val="BE09B6759EB546FDB3B2D03E0E55C9C3"/>
          </w:pPr>
          <w:r w:rsidRPr="006B00CE">
            <w:t>0.0</w:t>
          </w:r>
        </w:p>
      </w:docPartBody>
    </w:docPart>
    <w:docPart>
      <w:docPartPr>
        <w:name w:val="33B66BB3FD4F49398D248DD738F19A0D"/>
        <w:category>
          <w:name w:val="General"/>
          <w:gallery w:val="placeholder"/>
        </w:category>
        <w:types>
          <w:type w:val="bbPlcHdr"/>
        </w:types>
        <w:behaviors>
          <w:behavior w:val="content"/>
        </w:behaviors>
        <w:guid w:val="{9D712DFB-D72C-4967-AA1F-A85AB2C71A6D}"/>
      </w:docPartPr>
      <w:docPartBody>
        <w:p w:rsidR="00000000" w:rsidRDefault="00000000">
          <w:pPr>
            <w:pStyle w:val="33B66BB3FD4F49398D248DD738F19A0D"/>
          </w:pPr>
          <w:r w:rsidRPr="006B00CE">
            <w:t>8.0</w:t>
          </w:r>
        </w:p>
      </w:docPartBody>
    </w:docPart>
    <w:docPart>
      <w:docPartPr>
        <w:name w:val="14E1DDC540554C4FA7918FA141867F52"/>
        <w:category>
          <w:name w:val="General"/>
          <w:gallery w:val="placeholder"/>
        </w:category>
        <w:types>
          <w:type w:val="bbPlcHdr"/>
        </w:types>
        <w:behaviors>
          <w:behavior w:val="content"/>
        </w:behaviors>
        <w:guid w:val="{D13EE563-0E8F-4F8B-9060-BC7FCE217A44}"/>
      </w:docPartPr>
      <w:docPartBody>
        <w:p w:rsidR="00000000" w:rsidRDefault="00000000">
          <w:pPr>
            <w:pStyle w:val="14E1DDC540554C4FA7918FA141867F52"/>
          </w:pPr>
          <w:r>
            <w:t>5-10</w:t>
          </w:r>
          <w:r w:rsidRPr="006B00CE">
            <w:t>-XX</w:t>
          </w:r>
        </w:p>
      </w:docPartBody>
    </w:docPart>
    <w:docPart>
      <w:docPartPr>
        <w:name w:val="7BFA54938A3C49FBA761FB49AC6ED69F"/>
        <w:category>
          <w:name w:val="General"/>
          <w:gallery w:val="placeholder"/>
        </w:category>
        <w:types>
          <w:type w:val="bbPlcHdr"/>
        </w:types>
        <w:behaviors>
          <w:behavior w:val="content"/>
        </w:behaviors>
        <w:guid w:val="{2BE93279-1D29-4B30-8444-4EF1C0201760}"/>
      </w:docPartPr>
      <w:docPartBody>
        <w:p w:rsidR="00000000" w:rsidRDefault="00000000">
          <w:pPr>
            <w:pStyle w:val="7BFA54938A3C49FBA761FB49AC6ED69F"/>
          </w:pPr>
          <w:r w:rsidRPr="006B00CE">
            <w:t>8:00 AM</w:t>
          </w:r>
        </w:p>
      </w:docPartBody>
    </w:docPart>
    <w:docPart>
      <w:docPartPr>
        <w:name w:val="B724B7DDC34144C2B5FA5603631786DB"/>
        <w:category>
          <w:name w:val="General"/>
          <w:gallery w:val="placeholder"/>
        </w:category>
        <w:types>
          <w:type w:val="bbPlcHdr"/>
        </w:types>
        <w:behaviors>
          <w:behavior w:val="content"/>
        </w:behaviors>
        <w:guid w:val="{BA0EFA19-A6B4-45A7-9961-C7770957E752}"/>
      </w:docPartPr>
      <w:docPartBody>
        <w:p w:rsidR="00000000" w:rsidRDefault="00000000">
          <w:pPr>
            <w:pStyle w:val="B724B7DDC34144C2B5FA5603631786DB"/>
          </w:pPr>
          <w:r w:rsidRPr="006B00CE">
            <w:t>5:00 PM</w:t>
          </w:r>
        </w:p>
      </w:docPartBody>
    </w:docPart>
    <w:docPart>
      <w:docPartPr>
        <w:name w:val="754C44CF7E49479EB7186BFDB2EF4E83"/>
        <w:category>
          <w:name w:val="General"/>
          <w:gallery w:val="placeholder"/>
        </w:category>
        <w:types>
          <w:type w:val="bbPlcHdr"/>
        </w:types>
        <w:behaviors>
          <w:behavior w:val="content"/>
        </w:behaviors>
        <w:guid w:val="{390E5704-14E2-4A27-914E-7EF2FD73FD98}"/>
      </w:docPartPr>
      <w:docPartBody>
        <w:p w:rsidR="00000000" w:rsidRDefault="00000000">
          <w:pPr>
            <w:pStyle w:val="754C44CF7E49479EB7186BFDB2EF4E83"/>
          </w:pPr>
          <w:r w:rsidRPr="006B00CE">
            <w:t>8.0</w:t>
          </w:r>
        </w:p>
      </w:docPartBody>
    </w:docPart>
    <w:docPart>
      <w:docPartPr>
        <w:name w:val="8980057EEFBF4B528BEA186715AF2401"/>
        <w:category>
          <w:name w:val="General"/>
          <w:gallery w:val="placeholder"/>
        </w:category>
        <w:types>
          <w:type w:val="bbPlcHdr"/>
        </w:types>
        <w:behaviors>
          <w:behavior w:val="content"/>
        </w:behaviors>
        <w:guid w:val="{A6FC2671-6102-44B4-99D6-F7DFDE40F888}"/>
      </w:docPartPr>
      <w:docPartBody>
        <w:p w:rsidR="00000000" w:rsidRDefault="00000000">
          <w:pPr>
            <w:pStyle w:val="8980057EEFBF4B528BEA186715AF2401"/>
          </w:pPr>
          <w:r>
            <w:t>2</w:t>
          </w:r>
          <w:r w:rsidRPr="006B00CE">
            <w:t>.0</w:t>
          </w:r>
        </w:p>
      </w:docPartBody>
    </w:docPart>
    <w:docPart>
      <w:docPartPr>
        <w:name w:val="189EED999D7043CE96C9D76378BA2F70"/>
        <w:category>
          <w:name w:val="General"/>
          <w:gallery w:val="placeholder"/>
        </w:category>
        <w:types>
          <w:type w:val="bbPlcHdr"/>
        </w:types>
        <w:behaviors>
          <w:behavior w:val="content"/>
        </w:behaviors>
        <w:guid w:val="{79D6721E-11A3-4AEF-95BD-1B47C84F4059}"/>
      </w:docPartPr>
      <w:docPartBody>
        <w:p w:rsidR="00000000" w:rsidRDefault="00000000">
          <w:pPr>
            <w:pStyle w:val="189EED999D7043CE96C9D76378BA2F70"/>
          </w:pPr>
          <w:r>
            <w:t>10</w:t>
          </w:r>
          <w:r w:rsidRPr="006B00CE">
            <w:t>.0</w:t>
          </w:r>
        </w:p>
      </w:docPartBody>
    </w:docPart>
    <w:docPart>
      <w:docPartPr>
        <w:name w:val="9DBCF6CBD8774C959FBAC96B68D1E54F"/>
        <w:category>
          <w:name w:val="General"/>
          <w:gallery w:val="placeholder"/>
        </w:category>
        <w:types>
          <w:type w:val="bbPlcHdr"/>
        </w:types>
        <w:behaviors>
          <w:behavior w:val="content"/>
        </w:behaviors>
        <w:guid w:val="{D260E0CC-737B-4CCB-84C0-8962420983B1}"/>
      </w:docPartPr>
      <w:docPartBody>
        <w:p w:rsidR="00000000" w:rsidRDefault="00000000">
          <w:pPr>
            <w:pStyle w:val="9DBCF6CBD8774C959FBAC96B68D1E54F"/>
          </w:pPr>
          <w:r>
            <w:t>5-11</w:t>
          </w:r>
          <w:r w:rsidRPr="006B00CE">
            <w:t>-XX</w:t>
          </w:r>
        </w:p>
      </w:docPartBody>
    </w:docPart>
    <w:docPart>
      <w:docPartPr>
        <w:name w:val="068F81E2CDEF4BA8BDEE86BAFEB5720A"/>
        <w:category>
          <w:name w:val="General"/>
          <w:gallery w:val="placeholder"/>
        </w:category>
        <w:types>
          <w:type w:val="bbPlcHdr"/>
        </w:types>
        <w:behaviors>
          <w:behavior w:val="content"/>
        </w:behaviors>
        <w:guid w:val="{9B10E998-CE35-4549-8549-98584D1667D2}"/>
      </w:docPartPr>
      <w:docPartBody>
        <w:p w:rsidR="00000000" w:rsidRDefault="00000000">
          <w:pPr>
            <w:pStyle w:val="068F81E2CDEF4BA8BDEE86BAFEB5720A"/>
          </w:pPr>
          <w:r w:rsidRPr="006B00CE">
            <w:t>8:00 AM</w:t>
          </w:r>
        </w:p>
      </w:docPartBody>
    </w:docPart>
    <w:docPart>
      <w:docPartPr>
        <w:name w:val="B60068FF3B6144DCBCADF10D6DD09487"/>
        <w:category>
          <w:name w:val="General"/>
          <w:gallery w:val="placeholder"/>
        </w:category>
        <w:types>
          <w:type w:val="bbPlcHdr"/>
        </w:types>
        <w:behaviors>
          <w:behavior w:val="content"/>
        </w:behaviors>
        <w:guid w:val="{EC8B2B61-8AB1-4FC4-9F9E-87062A0A0F62}"/>
      </w:docPartPr>
      <w:docPartBody>
        <w:p w:rsidR="00000000" w:rsidRDefault="00000000">
          <w:pPr>
            <w:pStyle w:val="B60068FF3B6144DCBCADF10D6DD09487"/>
          </w:pPr>
          <w:r w:rsidRPr="006B00CE">
            <w:t>5:00 PM</w:t>
          </w:r>
        </w:p>
      </w:docPartBody>
    </w:docPart>
    <w:docPart>
      <w:docPartPr>
        <w:name w:val="9A072AEFBC5243B4B9B96407CF13D6E2"/>
        <w:category>
          <w:name w:val="General"/>
          <w:gallery w:val="placeholder"/>
        </w:category>
        <w:types>
          <w:type w:val="bbPlcHdr"/>
        </w:types>
        <w:behaviors>
          <w:behavior w:val="content"/>
        </w:behaviors>
        <w:guid w:val="{FE8F44EC-819C-491D-85D3-7B088315AB95}"/>
      </w:docPartPr>
      <w:docPartBody>
        <w:p w:rsidR="00000000" w:rsidRDefault="00000000">
          <w:pPr>
            <w:pStyle w:val="9A072AEFBC5243B4B9B96407CF13D6E2"/>
          </w:pPr>
          <w:r w:rsidRPr="006B00CE">
            <w:t>8.0</w:t>
          </w:r>
        </w:p>
      </w:docPartBody>
    </w:docPart>
    <w:docPart>
      <w:docPartPr>
        <w:name w:val="37231D56633A4B7A8D852A4D1892A615"/>
        <w:category>
          <w:name w:val="General"/>
          <w:gallery w:val="placeholder"/>
        </w:category>
        <w:types>
          <w:type w:val="bbPlcHdr"/>
        </w:types>
        <w:behaviors>
          <w:behavior w:val="content"/>
        </w:behaviors>
        <w:guid w:val="{B0D77FAE-5094-4089-B984-BCEBDEE50C98}"/>
      </w:docPartPr>
      <w:docPartBody>
        <w:p w:rsidR="00000000" w:rsidRDefault="00000000">
          <w:pPr>
            <w:pStyle w:val="37231D56633A4B7A8D852A4D1892A615"/>
          </w:pPr>
          <w:r w:rsidRPr="006B00CE">
            <w:t>0.0</w:t>
          </w:r>
        </w:p>
      </w:docPartBody>
    </w:docPart>
    <w:docPart>
      <w:docPartPr>
        <w:name w:val="B0CD91AA31134404BDB56E9A6CA496D6"/>
        <w:category>
          <w:name w:val="General"/>
          <w:gallery w:val="placeholder"/>
        </w:category>
        <w:types>
          <w:type w:val="bbPlcHdr"/>
        </w:types>
        <w:behaviors>
          <w:behavior w:val="content"/>
        </w:behaviors>
        <w:guid w:val="{5DE96274-0971-41F3-A41F-6BE42F6661A4}"/>
      </w:docPartPr>
      <w:docPartBody>
        <w:p w:rsidR="00000000" w:rsidRDefault="00000000">
          <w:pPr>
            <w:pStyle w:val="B0CD91AA31134404BDB56E9A6CA496D6"/>
          </w:pPr>
          <w:r w:rsidRPr="006B00CE">
            <w:t>8.0</w:t>
          </w:r>
        </w:p>
      </w:docPartBody>
    </w:docPart>
    <w:docPart>
      <w:docPartPr>
        <w:name w:val="E847587ADDE845448F8C8D225333D2CC"/>
        <w:category>
          <w:name w:val="General"/>
          <w:gallery w:val="placeholder"/>
        </w:category>
        <w:types>
          <w:type w:val="bbPlcHdr"/>
        </w:types>
        <w:behaviors>
          <w:behavior w:val="content"/>
        </w:behaviors>
        <w:guid w:val="{732D3943-991B-43E2-ABA0-C2A90BD0DB2A}"/>
      </w:docPartPr>
      <w:docPartBody>
        <w:p w:rsidR="00000000" w:rsidRDefault="00000000">
          <w:pPr>
            <w:pStyle w:val="E847587ADDE845448F8C8D225333D2CC"/>
          </w:pPr>
          <w:r>
            <w:t>5-12</w:t>
          </w:r>
          <w:r w:rsidRPr="006B00CE">
            <w:t>-XX</w:t>
          </w:r>
        </w:p>
      </w:docPartBody>
    </w:docPart>
    <w:docPart>
      <w:docPartPr>
        <w:name w:val="8B9AF3BD2A734025A8574FF6E996D7AB"/>
        <w:category>
          <w:name w:val="General"/>
          <w:gallery w:val="placeholder"/>
        </w:category>
        <w:types>
          <w:type w:val="bbPlcHdr"/>
        </w:types>
        <w:behaviors>
          <w:behavior w:val="content"/>
        </w:behaviors>
        <w:guid w:val="{147C41F5-691C-4585-9548-2F96DA7D0746}"/>
      </w:docPartPr>
      <w:docPartBody>
        <w:p w:rsidR="00000000" w:rsidRDefault="00000000">
          <w:pPr>
            <w:pStyle w:val="8B9AF3BD2A734025A8574FF6E996D7AB"/>
          </w:pPr>
          <w:r w:rsidRPr="006B00CE">
            <w:t>8:00 AM</w:t>
          </w:r>
        </w:p>
      </w:docPartBody>
    </w:docPart>
    <w:docPart>
      <w:docPartPr>
        <w:name w:val="E3AD2EC4728D41A49DE084137BC096DE"/>
        <w:category>
          <w:name w:val="General"/>
          <w:gallery w:val="placeholder"/>
        </w:category>
        <w:types>
          <w:type w:val="bbPlcHdr"/>
        </w:types>
        <w:behaviors>
          <w:behavior w:val="content"/>
        </w:behaviors>
        <w:guid w:val="{B9125DFF-7CBC-4BCC-8D8B-083D4428E222}"/>
      </w:docPartPr>
      <w:docPartBody>
        <w:p w:rsidR="00000000" w:rsidRDefault="00000000">
          <w:pPr>
            <w:pStyle w:val="E3AD2EC4728D41A49DE084137BC096DE"/>
          </w:pPr>
          <w:r w:rsidRPr="006B00CE">
            <w:t>5:00 PM</w:t>
          </w:r>
        </w:p>
      </w:docPartBody>
    </w:docPart>
    <w:docPart>
      <w:docPartPr>
        <w:name w:val="F87D513C7C8043F09EE92F45F1212F2F"/>
        <w:category>
          <w:name w:val="General"/>
          <w:gallery w:val="placeholder"/>
        </w:category>
        <w:types>
          <w:type w:val="bbPlcHdr"/>
        </w:types>
        <w:behaviors>
          <w:behavior w:val="content"/>
        </w:behaviors>
        <w:guid w:val="{9D349AF8-9FE7-417A-BFC3-5EE3D15B9BF9}"/>
      </w:docPartPr>
      <w:docPartBody>
        <w:p w:rsidR="00000000" w:rsidRDefault="00000000">
          <w:pPr>
            <w:pStyle w:val="F87D513C7C8043F09EE92F45F1212F2F"/>
          </w:pPr>
          <w:r w:rsidRPr="006B00CE">
            <w:t>8.0</w:t>
          </w:r>
        </w:p>
      </w:docPartBody>
    </w:docPart>
    <w:docPart>
      <w:docPartPr>
        <w:name w:val="796E275171464187AF53B995B2DF9F12"/>
        <w:category>
          <w:name w:val="General"/>
          <w:gallery w:val="placeholder"/>
        </w:category>
        <w:types>
          <w:type w:val="bbPlcHdr"/>
        </w:types>
        <w:behaviors>
          <w:behavior w:val="content"/>
        </w:behaviors>
        <w:guid w:val="{9CA4F738-1DAC-4B9B-92C2-ACE022429D46}"/>
      </w:docPartPr>
      <w:docPartBody>
        <w:p w:rsidR="00000000" w:rsidRDefault="00000000">
          <w:pPr>
            <w:pStyle w:val="796E275171464187AF53B995B2DF9F12"/>
          </w:pPr>
          <w:r w:rsidRPr="006B00CE">
            <w:t>0.0</w:t>
          </w:r>
        </w:p>
      </w:docPartBody>
    </w:docPart>
    <w:docPart>
      <w:docPartPr>
        <w:name w:val="CFB13F7ACFBA46CD955AF433293F6B71"/>
        <w:category>
          <w:name w:val="General"/>
          <w:gallery w:val="placeholder"/>
        </w:category>
        <w:types>
          <w:type w:val="bbPlcHdr"/>
        </w:types>
        <w:behaviors>
          <w:behavior w:val="content"/>
        </w:behaviors>
        <w:guid w:val="{6A5BE26A-512B-4659-8087-027EFB7F66E8}"/>
      </w:docPartPr>
      <w:docPartBody>
        <w:p w:rsidR="00000000" w:rsidRDefault="00000000">
          <w:pPr>
            <w:pStyle w:val="CFB13F7ACFBA46CD955AF433293F6B71"/>
          </w:pPr>
          <w:r w:rsidRPr="006B00CE">
            <w:t>8.0</w:t>
          </w:r>
        </w:p>
      </w:docPartBody>
    </w:docPart>
    <w:docPart>
      <w:docPartPr>
        <w:name w:val="DD3E8733A34B4261AE5A6E6CCD221FBC"/>
        <w:category>
          <w:name w:val="General"/>
          <w:gallery w:val="placeholder"/>
        </w:category>
        <w:types>
          <w:type w:val="bbPlcHdr"/>
        </w:types>
        <w:behaviors>
          <w:behavior w:val="content"/>
        </w:behaviors>
        <w:guid w:val="{18033CDC-1972-428D-B8E2-4FBDC37976D5}"/>
      </w:docPartPr>
      <w:docPartBody>
        <w:p w:rsidR="00000000" w:rsidRDefault="00000000">
          <w:pPr>
            <w:pStyle w:val="DD3E8733A34B4261AE5A6E6CCD221FBC"/>
          </w:pPr>
          <w:r>
            <w:t>5-13</w:t>
          </w:r>
          <w:r w:rsidRPr="006B00CE">
            <w:t>-XX</w:t>
          </w:r>
        </w:p>
      </w:docPartBody>
    </w:docPart>
    <w:docPart>
      <w:docPartPr>
        <w:name w:val="40290BE2325842E68A3D57BFE6D3D5FD"/>
        <w:category>
          <w:name w:val="General"/>
          <w:gallery w:val="placeholder"/>
        </w:category>
        <w:types>
          <w:type w:val="bbPlcHdr"/>
        </w:types>
        <w:behaviors>
          <w:behavior w:val="content"/>
        </w:behaviors>
        <w:guid w:val="{ED351EE5-A8C5-44AD-B848-92DBD77B9365}"/>
      </w:docPartPr>
      <w:docPartBody>
        <w:p w:rsidR="00000000" w:rsidRDefault="00000000">
          <w:pPr>
            <w:pStyle w:val="40290BE2325842E68A3D57BFE6D3D5FD"/>
          </w:pPr>
          <w:r w:rsidRPr="006B00CE">
            <w:t>N/A</w:t>
          </w:r>
        </w:p>
      </w:docPartBody>
    </w:docPart>
    <w:docPart>
      <w:docPartPr>
        <w:name w:val="90F7B4FD371C46D8A5320AC38B4DAB47"/>
        <w:category>
          <w:name w:val="General"/>
          <w:gallery w:val="placeholder"/>
        </w:category>
        <w:types>
          <w:type w:val="bbPlcHdr"/>
        </w:types>
        <w:behaviors>
          <w:behavior w:val="content"/>
        </w:behaviors>
        <w:guid w:val="{A2C00503-89BB-44B9-9E3B-CE8C1F3366DA}"/>
      </w:docPartPr>
      <w:docPartBody>
        <w:p w:rsidR="00000000" w:rsidRDefault="00000000">
          <w:pPr>
            <w:pStyle w:val="90F7B4FD371C46D8A5320AC38B4DAB47"/>
          </w:pPr>
          <w:r w:rsidRPr="006B00CE">
            <w:t>N/A</w:t>
          </w:r>
        </w:p>
      </w:docPartBody>
    </w:docPart>
    <w:docPart>
      <w:docPartPr>
        <w:name w:val="34005C3F2BAC4E99BABDD5E88AFC1121"/>
        <w:category>
          <w:name w:val="General"/>
          <w:gallery w:val="placeholder"/>
        </w:category>
        <w:types>
          <w:type w:val="bbPlcHdr"/>
        </w:types>
        <w:behaviors>
          <w:behavior w:val="content"/>
        </w:behaviors>
        <w:guid w:val="{856B3F35-2F78-4DBF-A414-CB21311D1C14}"/>
      </w:docPartPr>
      <w:docPartBody>
        <w:p w:rsidR="00000000" w:rsidRDefault="00000000">
          <w:pPr>
            <w:pStyle w:val="34005C3F2BAC4E99BABDD5E88AFC1121"/>
          </w:pPr>
          <w:r>
            <w:t>0</w:t>
          </w:r>
          <w:r w:rsidRPr="006B00CE">
            <w:t>.0</w:t>
          </w:r>
        </w:p>
      </w:docPartBody>
    </w:docPart>
    <w:docPart>
      <w:docPartPr>
        <w:name w:val="049AEA5E73EC45F0AAC6DAC598BE7C27"/>
        <w:category>
          <w:name w:val="General"/>
          <w:gallery w:val="placeholder"/>
        </w:category>
        <w:types>
          <w:type w:val="bbPlcHdr"/>
        </w:types>
        <w:behaviors>
          <w:behavior w:val="content"/>
        </w:behaviors>
        <w:guid w:val="{B6386B96-1C80-484F-B1E0-43B07821D27D}"/>
      </w:docPartPr>
      <w:docPartBody>
        <w:p w:rsidR="00000000" w:rsidRDefault="00000000">
          <w:pPr>
            <w:pStyle w:val="049AEA5E73EC45F0AAC6DAC598BE7C27"/>
          </w:pPr>
          <w:r w:rsidRPr="006B00CE">
            <w:t>0.0</w:t>
          </w:r>
        </w:p>
      </w:docPartBody>
    </w:docPart>
    <w:docPart>
      <w:docPartPr>
        <w:name w:val="CA8B570F50244124A21DFDE8FE196CFF"/>
        <w:category>
          <w:name w:val="General"/>
          <w:gallery w:val="placeholder"/>
        </w:category>
        <w:types>
          <w:type w:val="bbPlcHdr"/>
        </w:types>
        <w:behaviors>
          <w:behavior w:val="content"/>
        </w:behaviors>
        <w:guid w:val="{76626235-E46F-4172-B490-8918B704E7B1}"/>
      </w:docPartPr>
      <w:docPartBody>
        <w:p w:rsidR="00000000" w:rsidRDefault="00000000">
          <w:pPr>
            <w:pStyle w:val="CA8B570F50244124A21DFDE8FE196CFF"/>
          </w:pPr>
          <w:r>
            <w:t>0</w:t>
          </w:r>
          <w:r w:rsidRPr="006B00CE">
            <w:t>.0</w:t>
          </w:r>
        </w:p>
      </w:docPartBody>
    </w:docPart>
    <w:docPart>
      <w:docPartPr>
        <w:name w:val="B3FF07A88D0343C5AFDBADF592DF8DBB"/>
        <w:category>
          <w:name w:val="General"/>
          <w:gallery w:val="placeholder"/>
        </w:category>
        <w:types>
          <w:type w:val="bbPlcHdr"/>
        </w:types>
        <w:behaviors>
          <w:behavior w:val="content"/>
        </w:behaviors>
        <w:guid w:val="{D48FFD35-0CC4-460A-BD10-DE35D359EB50}"/>
      </w:docPartPr>
      <w:docPartBody>
        <w:p w:rsidR="00000000" w:rsidRDefault="00000000">
          <w:pPr>
            <w:pStyle w:val="B3FF07A88D0343C5AFDBADF592DF8DBB"/>
          </w:pPr>
          <w:r w:rsidRPr="006B00CE">
            <w:t>5-</w:t>
          </w:r>
          <w:r>
            <w:t>14</w:t>
          </w:r>
          <w:r w:rsidRPr="006B00CE">
            <w:t>-XX</w:t>
          </w:r>
        </w:p>
      </w:docPartBody>
    </w:docPart>
    <w:docPart>
      <w:docPartPr>
        <w:name w:val="569428D41C8441E9B43C2172D09E1298"/>
        <w:category>
          <w:name w:val="General"/>
          <w:gallery w:val="placeholder"/>
        </w:category>
        <w:types>
          <w:type w:val="bbPlcHdr"/>
        </w:types>
        <w:behaviors>
          <w:behavior w:val="content"/>
        </w:behaviors>
        <w:guid w:val="{C88AB536-B8EF-4651-896F-98BB82D1004E}"/>
      </w:docPartPr>
      <w:docPartBody>
        <w:p w:rsidR="00000000" w:rsidRDefault="00000000">
          <w:pPr>
            <w:pStyle w:val="569428D41C8441E9B43C2172D09E1298"/>
          </w:pPr>
          <w:r w:rsidRPr="006B00CE">
            <w:t>N/A</w:t>
          </w:r>
        </w:p>
      </w:docPartBody>
    </w:docPart>
    <w:docPart>
      <w:docPartPr>
        <w:name w:val="6A3EDF61468F4E17BDD8B154612B8297"/>
        <w:category>
          <w:name w:val="General"/>
          <w:gallery w:val="placeholder"/>
        </w:category>
        <w:types>
          <w:type w:val="bbPlcHdr"/>
        </w:types>
        <w:behaviors>
          <w:behavior w:val="content"/>
        </w:behaviors>
        <w:guid w:val="{E687EEE2-0CA8-415D-B3D6-B6490B0300C3}"/>
      </w:docPartPr>
      <w:docPartBody>
        <w:p w:rsidR="00000000" w:rsidRDefault="00000000">
          <w:pPr>
            <w:pStyle w:val="6A3EDF61468F4E17BDD8B154612B8297"/>
          </w:pPr>
          <w:r w:rsidRPr="006B00CE">
            <w:t>N/A</w:t>
          </w:r>
        </w:p>
      </w:docPartBody>
    </w:docPart>
    <w:docPart>
      <w:docPartPr>
        <w:name w:val="C5C962D206194D8A9E3CFABFE1FEEA65"/>
        <w:category>
          <w:name w:val="General"/>
          <w:gallery w:val="placeholder"/>
        </w:category>
        <w:types>
          <w:type w:val="bbPlcHdr"/>
        </w:types>
        <w:behaviors>
          <w:behavior w:val="content"/>
        </w:behaviors>
        <w:guid w:val="{58B0D414-D09C-4952-A4B4-A521842A797D}"/>
      </w:docPartPr>
      <w:docPartBody>
        <w:p w:rsidR="00000000" w:rsidRDefault="00000000">
          <w:pPr>
            <w:pStyle w:val="C5C962D206194D8A9E3CFABFE1FEEA65"/>
          </w:pPr>
          <w:r>
            <w:t>0</w:t>
          </w:r>
          <w:r w:rsidRPr="006B00CE">
            <w:t>.0</w:t>
          </w:r>
        </w:p>
      </w:docPartBody>
    </w:docPart>
    <w:docPart>
      <w:docPartPr>
        <w:name w:val="A7D11FE024384B71BBF623F110D68C32"/>
        <w:category>
          <w:name w:val="General"/>
          <w:gallery w:val="placeholder"/>
        </w:category>
        <w:types>
          <w:type w:val="bbPlcHdr"/>
        </w:types>
        <w:behaviors>
          <w:behavior w:val="content"/>
        </w:behaviors>
        <w:guid w:val="{511C6236-6179-4A4E-BF3B-51789AAFB0C2}"/>
      </w:docPartPr>
      <w:docPartBody>
        <w:p w:rsidR="00000000" w:rsidRDefault="00000000">
          <w:pPr>
            <w:pStyle w:val="A7D11FE024384B71BBF623F110D68C32"/>
          </w:pPr>
          <w:r w:rsidRPr="006B00CE">
            <w:t>0.0</w:t>
          </w:r>
        </w:p>
      </w:docPartBody>
    </w:docPart>
    <w:docPart>
      <w:docPartPr>
        <w:name w:val="F5A2C9B7F4F1459F93F49866042B4E19"/>
        <w:category>
          <w:name w:val="General"/>
          <w:gallery w:val="placeholder"/>
        </w:category>
        <w:types>
          <w:type w:val="bbPlcHdr"/>
        </w:types>
        <w:behaviors>
          <w:behavior w:val="content"/>
        </w:behaviors>
        <w:guid w:val="{5AB3B77B-BCC5-4849-B7E6-7B586E92075E}"/>
      </w:docPartPr>
      <w:docPartBody>
        <w:p w:rsidR="00000000" w:rsidRDefault="00000000">
          <w:pPr>
            <w:pStyle w:val="F5A2C9B7F4F1459F93F49866042B4E19"/>
          </w:pPr>
          <w:r>
            <w:t>0</w:t>
          </w:r>
          <w:r w:rsidRPr="006B00CE">
            <w:t>.0</w:t>
          </w:r>
        </w:p>
      </w:docPartBody>
    </w:docPart>
    <w:docPart>
      <w:docPartPr>
        <w:name w:val="FF2A298744474F568C533BC609D3EC06"/>
        <w:category>
          <w:name w:val="General"/>
          <w:gallery w:val="placeholder"/>
        </w:category>
        <w:types>
          <w:type w:val="bbPlcHdr"/>
        </w:types>
        <w:behaviors>
          <w:behavior w:val="content"/>
        </w:behaviors>
        <w:guid w:val="{9C4CDD4D-6720-434E-BA64-EE6024050CAC}"/>
      </w:docPartPr>
      <w:docPartBody>
        <w:p w:rsidR="00000000" w:rsidRDefault="00000000">
          <w:pPr>
            <w:pStyle w:val="FF2A298744474F568C533BC609D3EC06"/>
          </w:pPr>
          <w:r w:rsidRPr="006B00CE">
            <w:t>Weekly Totals</w:t>
          </w:r>
        </w:p>
      </w:docPartBody>
    </w:docPart>
    <w:docPart>
      <w:docPartPr>
        <w:name w:val="8A08FB30E9F240BDAEF55920BFBFC02F"/>
        <w:category>
          <w:name w:val="General"/>
          <w:gallery w:val="placeholder"/>
        </w:category>
        <w:types>
          <w:type w:val="bbPlcHdr"/>
        </w:types>
        <w:behaviors>
          <w:behavior w:val="content"/>
        </w:behaviors>
        <w:guid w:val="{2BAA8584-961E-4DCE-A974-F83F2A74A837}"/>
      </w:docPartPr>
      <w:docPartBody>
        <w:p w:rsidR="00000000" w:rsidRDefault="00000000">
          <w:pPr>
            <w:pStyle w:val="8A08FB30E9F240BDAEF55920BFBFC02F"/>
          </w:pPr>
          <w:r w:rsidRPr="006B00CE">
            <w:t>40.0</w:t>
          </w:r>
        </w:p>
      </w:docPartBody>
    </w:docPart>
    <w:docPart>
      <w:docPartPr>
        <w:name w:val="E9E5A16AF4E148C1ACD47239E0539E04"/>
        <w:category>
          <w:name w:val="General"/>
          <w:gallery w:val="placeholder"/>
        </w:category>
        <w:types>
          <w:type w:val="bbPlcHdr"/>
        </w:types>
        <w:behaviors>
          <w:behavior w:val="content"/>
        </w:behaviors>
        <w:guid w:val="{1FBA3E6E-8F64-46BF-AD30-375D4E6E1E6D}"/>
      </w:docPartPr>
      <w:docPartBody>
        <w:p w:rsidR="00000000" w:rsidRDefault="00000000">
          <w:pPr>
            <w:pStyle w:val="E9E5A16AF4E148C1ACD47239E0539E04"/>
          </w:pPr>
          <w:r w:rsidRPr="006B00CE">
            <w:t>2.0</w:t>
          </w:r>
        </w:p>
      </w:docPartBody>
    </w:docPart>
    <w:docPart>
      <w:docPartPr>
        <w:name w:val="C75A4AAB92024040ADD37EEABDBF72C4"/>
        <w:category>
          <w:name w:val="General"/>
          <w:gallery w:val="placeholder"/>
        </w:category>
        <w:types>
          <w:type w:val="bbPlcHdr"/>
        </w:types>
        <w:behaviors>
          <w:behavior w:val="content"/>
        </w:behaviors>
        <w:guid w:val="{D9D2A0C6-761C-4BC5-BB42-DFFBD2F6833F}"/>
      </w:docPartPr>
      <w:docPartBody>
        <w:p w:rsidR="00000000" w:rsidRDefault="00000000">
          <w:pPr>
            <w:pStyle w:val="C75A4AAB92024040ADD37EEABDBF72C4"/>
          </w:pPr>
          <w:r w:rsidRPr="006B00CE">
            <w:t>42.00</w:t>
          </w:r>
        </w:p>
      </w:docPartBody>
    </w:docPart>
    <w:docPart>
      <w:docPartPr>
        <w:name w:val="17765641A8D64D5FB92C545841086DC5"/>
        <w:category>
          <w:name w:val="General"/>
          <w:gallery w:val="placeholder"/>
        </w:category>
        <w:types>
          <w:type w:val="bbPlcHdr"/>
        </w:types>
        <w:behaviors>
          <w:behavior w:val="content"/>
        </w:behaviors>
        <w:guid w:val="{DF06B4EF-E63F-470F-A4EA-28BC1D35EBD7}"/>
      </w:docPartPr>
      <w:docPartBody>
        <w:p w:rsidR="00000000" w:rsidRDefault="00000000">
          <w:pPr>
            <w:pStyle w:val="17765641A8D64D5FB92C545841086DC5"/>
          </w:pPr>
          <w:r w:rsidRPr="00841921">
            <w:t>Employee signature:</w:t>
          </w:r>
        </w:p>
      </w:docPartBody>
    </w:docPart>
    <w:docPart>
      <w:docPartPr>
        <w:name w:val="EBDEBA0EB6B54468A848B639CA988A3F"/>
        <w:category>
          <w:name w:val="General"/>
          <w:gallery w:val="placeholder"/>
        </w:category>
        <w:types>
          <w:type w:val="bbPlcHdr"/>
        </w:types>
        <w:behaviors>
          <w:behavior w:val="content"/>
        </w:behaviors>
        <w:guid w:val="{C8DA5B62-02C3-4056-B580-11AE9FBA730D}"/>
      </w:docPartPr>
      <w:docPartBody>
        <w:p w:rsidR="00000000" w:rsidRDefault="00000000">
          <w:pPr>
            <w:pStyle w:val="EBDEBA0EB6B54468A848B639CA988A3F"/>
          </w:pPr>
          <w:r w:rsidRPr="00841921">
            <w:t>Date: 5-14-</w:t>
          </w:r>
          <w:r>
            <w:t>XX</w:t>
          </w:r>
        </w:p>
      </w:docPartBody>
    </w:docPart>
    <w:docPart>
      <w:docPartPr>
        <w:name w:val="4F61CD1D4B4D495BB61497DAF6131BB9"/>
        <w:category>
          <w:name w:val="General"/>
          <w:gallery w:val="placeholder"/>
        </w:category>
        <w:types>
          <w:type w:val="bbPlcHdr"/>
        </w:types>
        <w:behaviors>
          <w:behavior w:val="content"/>
        </w:behaviors>
        <w:guid w:val="{69F9CA60-B159-41B6-8D0A-A8890E150A03}"/>
      </w:docPartPr>
      <w:docPartBody>
        <w:p w:rsidR="00000000" w:rsidRDefault="00000000">
          <w:pPr>
            <w:pStyle w:val="4F61CD1D4B4D495BB61497DAF6131BB9"/>
          </w:pPr>
          <w:r w:rsidRPr="00841921">
            <w:t>Supervisor signature:</w:t>
          </w:r>
        </w:p>
      </w:docPartBody>
    </w:docPart>
    <w:docPart>
      <w:docPartPr>
        <w:name w:val="7BEE25E5A41543068E6416467BC68331"/>
        <w:category>
          <w:name w:val="General"/>
          <w:gallery w:val="placeholder"/>
        </w:category>
        <w:types>
          <w:type w:val="bbPlcHdr"/>
        </w:types>
        <w:behaviors>
          <w:behavior w:val="content"/>
        </w:behaviors>
        <w:guid w:val="{C515CE77-9C63-4CCC-9402-3B04625CFF24}"/>
      </w:docPartPr>
      <w:docPartBody>
        <w:p w:rsidR="00000000" w:rsidRDefault="00000000">
          <w:pPr>
            <w:pStyle w:val="7BEE25E5A41543068E6416467BC68331"/>
          </w:pPr>
          <w:r w:rsidRPr="00841921">
            <w:t>Date: 5-15-</w:t>
          </w:r>
          <w:r>
            <w:t>XX</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ova Light">
    <w:charset w:val="00"/>
    <w:family w:val="swiss"/>
    <w:pitch w:val="variable"/>
    <w:sig w:usb0="0000028F" w:usb1="00000002"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F51"/>
    <w:rsid w:val="000D5F51"/>
    <w:rsid w:val="00486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40E54796FB4A74A37465B3AA1E326A">
    <w:name w:val="3940E54796FB4A74A37465B3AA1E326A"/>
  </w:style>
  <w:style w:type="paragraph" w:customStyle="1" w:styleId="7E84EE0BCF694B06B92B7A224C395BAB">
    <w:name w:val="7E84EE0BCF694B06B92B7A224C395BAB"/>
  </w:style>
  <w:style w:type="paragraph" w:customStyle="1" w:styleId="BE1E8F253D0B46CB80215942703D6A3E">
    <w:name w:val="BE1E8F253D0B46CB80215942703D6A3E"/>
  </w:style>
  <w:style w:type="paragraph" w:customStyle="1" w:styleId="F9E2CB0C73AE4A7E86B8AFBB7F6D90B7">
    <w:name w:val="F9E2CB0C73AE4A7E86B8AFBB7F6D90B7"/>
  </w:style>
  <w:style w:type="paragraph" w:customStyle="1" w:styleId="E76884A2FDCC4CE780D43D8F7AFF7737">
    <w:name w:val="E76884A2FDCC4CE780D43D8F7AFF7737"/>
  </w:style>
  <w:style w:type="paragraph" w:customStyle="1" w:styleId="3A0D167163344743834F6DF6F746C2A9">
    <w:name w:val="3A0D167163344743834F6DF6F746C2A9"/>
  </w:style>
  <w:style w:type="paragraph" w:customStyle="1" w:styleId="A41B99A2479B4718813B902BF4F0F8A1">
    <w:name w:val="A41B99A2479B4718813B902BF4F0F8A1"/>
  </w:style>
  <w:style w:type="paragraph" w:customStyle="1" w:styleId="0ADD49FC029941D890C15A3E7D4ADC75">
    <w:name w:val="0ADD49FC029941D890C15A3E7D4ADC75"/>
  </w:style>
  <w:style w:type="paragraph" w:customStyle="1" w:styleId="8F5839FD082C4261A7C927D8C9F771CD">
    <w:name w:val="8F5839FD082C4261A7C927D8C9F771CD"/>
  </w:style>
  <w:style w:type="paragraph" w:customStyle="1" w:styleId="894014F33F8F44019FC49452D3B70D1D">
    <w:name w:val="894014F33F8F44019FC49452D3B70D1D"/>
  </w:style>
  <w:style w:type="paragraph" w:customStyle="1" w:styleId="0AE83316BD404A0494019990DF57BD27">
    <w:name w:val="0AE83316BD404A0494019990DF57BD27"/>
  </w:style>
  <w:style w:type="paragraph" w:customStyle="1" w:styleId="6DB3CE19C1414F5DA2BF2C9AC82D8A3A">
    <w:name w:val="6DB3CE19C1414F5DA2BF2C9AC82D8A3A"/>
  </w:style>
  <w:style w:type="paragraph" w:customStyle="1" w:styleId="51D05E71B6644CC981CA6DD93768513E">
    <w:name w:val="51D05E71B6644CC981CA6DD93768513E"/>
  </w:style>
  <w:style w:type="paragraph" w:customStyle="1" w:styleId="DC0D4D927602459B86949FF24A2E15EF">
    <w:name w:val="DC0D4D927602459B86949FF24A2E15EF"/>
  </w:style>
  <w:style w:type="paragraph" w:customStyle="1" w:styleId="C3D6FCE06D2243F49F8950D4F2D728B1">
    <w:name w:val="C3D6FCE06D2243F49F8950D4F2D728B1"/>
  </w:style>
  <w:style w:type="paragraph" w:customStyle="1" w:styleId="1833BDFB79E2410CA04393C2246A2C48">
    <w:name w:val="1833BDFB79E2410CA04393C2246A2C48"/>
  </w:style>
  <w:style w:type="paragraph" w:customStyle="1" w:styleId="B5FF648E5EC14DF9852062E3E780119C">
    <w:name w:val="B5FF648E5EC14DF9852062E3E780119C"/>
  </w:style>
  <w:style w:type="paragraph" w:customStyle="1" w:styleId="70F192874A6543169C9A95DED2F4C8FD">
    <w:name w:val="70F192874A6543169C9A95DED2F4C8FD"/>
  </w:style>
  <w:style w:type="paragraph" w:customStyle="1" w:styleId="4ECB10EA38A24C5C8B858B5956301ECF">
    <w:name w:val="4ECB10EA38A24C5C8B858B5956301ECF"/>
  </w:style>
  <w:style w:type="paragraph" w:customStyle="1" w:styleId="0A3ED4888F2C4EC3B5F449EC514FC42D">
    <w:name w:val="0A3ED4888F2C4EC3B5F449EC514FC42D"/>
  </w:style>
  <w:style w:type="paragraph" w:customStyle="1" w:styleId="26DD57666DD048A5A4D81E062C266C46">
    <w:name w:val="26DD57666DD048A5A4D81E062C266C46"/>
  </w:style>
  <w:style w:type="paragraph" w:customStyle="1" w:styleId="7B64838B8E7E43D1B96AF2CADA0DB70E">
    <w:name w:val="7B64838B8E7E43D1B96AF2CADA0DB70E"/>
  </w:style>
  <w:style w:type="paragraph" w:customStyle="1" w:styleId="30574A0C46364403B39E2B154E907C8F">
    <w:name w:val="30574A0C46364403B39E2B154E907C8F"/>
  </w:style>
  <w:style w:type="paragraph" w:customStyle="1" w:styleId="9832E9303EFC4629BD5E73517A13E755">
    <w:name w:val="9832E9303EFC4629BD5E73517A13E755"/>
  </w:style>
  <w:style w:type="paragraph" w:customStyle="1" w:styleId="C04AE3902D8F4282B27CB4A3A41E3BB9">
    <w:name w:val="C04AE3902D8F4282B27CB4A3A41E3BB9"/>
  </w:style>
  <w:style w:type="paragraph" w:customStyle="1" w:styleId="058418E3BE774B28BCD664CAE8F32C19">
    <w:name w:val="058418E3BE774B28BCD664CAE8F32C19"/>
  </w:style>
  <w:style w:type="paragraph" w:customStyle="1" w:styleId="EF492FC775CD4E60B0A587474D614019">
    <w:name w:val="EF492FC775CD4E60B0A587474D614019"/>
  </w:style>
  <w:style w:type="paragraph" w:customStyle="1" w:styleId="466D273CB5234E7997E4F0A417E17CD9">
    <w:name w:val="466D273CB5234E7997E4F0A417E17CD9"/>
  </w:style>
  <w:style w:type="paragraph" w:customStyle="1" w:styleId="403EDCDE3D4440A2A79E15BE2E53CAD7">
    <w:name w:val="403EDCDE3D4440A2A79E15BE2E53CAD7"/>
  </w:style>
  <w:style w:type="paragraph" w:customStyle="1" w:styleId="94C79FE8E89A4FF68CCF0DED87B941BB">
    <w:name w:val="94C79FE8E89A4FF68CCF0DED87B941BB"/>
  </w:style>
  <w:style w:type="paragraph" w:customStyle="1" w:styleId="DA98D38F52724C48B55EBE6381B00F5A">
    <w:name w:val="DA98D38F52724C48B55EBE6381B00F5A"/>
  </w:style>
  <w:style w:type="paragraph" w:customStyle="1" w:styleId="B7CCABC56D7C4DF99CC77F82D8557B41">
    <w:name w:val="B7CCABC56D7C4DF99CC77F82D8557B41"/>
  </w:style>
  <w:style w:type="paragraph" w:customStyle="1" w:styleId="8DDD5F1A67274D3D80AA6E36F622D098">
    <w:name w:val="8DDD5F1A67274D3D80AA6E36F622D098"/>
  </w:style>
  <w:style w:type="paragraph" w:customStyle="1" w:styleId="2E950CF8DC7B4600908AD71D2BD1179F">
    <w:name w:val="2E950CF8DC7B4600908AD71D2BD1179F"/>
  </w:style>
  <w:style w:type="paragraph" w:customStyle="1" w:styleId="77D111CECF964860BA07846D58B908F5">
    <w:name w:val="77D111CECF964860BA07846D58B908F5"/>
  </w:style>
  <w:style w:type="paragraph" w:customStyle="1" w:styleId="FC35CAB5960F46449CFFF705ED008755">
    <w:name w:val="FC35CAB5960F46449CFFF705ED008755"/>
  </w:style>
  <w:style w:type="paragraph" w:customStyle="1" w:styleId="BE09B6759EB546FDB3B2D03E0E55C9C3">
    <w:name w:val="BE09B6759EB546FDB3B2D03E0E55C9C3"/>
  </w:style>
  <w:style w:type="paragraph" w:customStyle="1" w:styleId="33B66BB3FD4F49398D248DD738F19A0D">
    <w:name w:val="33B66BB3FD4F49398D248DD738F19A0D"/>
  </w:style>
  <w:style w:type="paragraph" w:customStyle="1" w:styleId="14E1DDC540554C4FA7918FA141867F52">
    <w:name w:val="14E1DDC540554C4FA7918FA141867F52"/>
  </w:style>
  <w:style w:type="paragraph" w:customStyle="1" w:styleId="7BFA54938A3C49FBA761FB49AC6ED69F">
    <w:name w:val="7BFA54938A3C49FBA761FB49AC6ED69F"/>
  </w:style>
  <w:style w:type="paragraph" w:customStyle="1" w:styleId="B724B7DDC34144C2B5FA5603631786DB">
    <w:name w:val="B724B7DDC34144C2B5FA5603631786DB"/>
  </w:style>
  <w:style w:type="paragraph" w:customStyle="1" w:styleId="754C44CF7E49479EB7186BFDB2EF4E83">
    <w:name w:val="754C44CF7E49479EB7186BFDB2EF4E83"/>
  </w:style>
  <w:style w:type="paragraph" w:customStyle="1" w:styleId="8980057EEFBF4B528BEA186715AF2401">
    <w:name w:val="8980057EEFBF4B528BEA186715AF2401"/>
  </w:style>
  <w:style w:type="paragraph" w:customStyle="1" w:styleId="189EED999D7043CE96C9D76378BA2F70">
    <w:name w:val="189EED999D7043CE96C9D76378BA2F70"/>
  </w:style>
  <w:style w:type="paragraph" w:customStyle="1" w:styleId="9DBCF6CBD8774C959FBAC96B68D1E54F">
    <w:name w:val="9DBCF6CBD8774C959FBAC96B68D1E54F"/>
  </w:style>
  <w:style w:type="paragraph" w:customStyle="1" w:styleId="068F81E2CDEF4BA8BDEE86BAFEB5720A">
    <w:name w:val="068F81E2CDEF4BA8BDEE86BAFEB5720A"/>
  </w:style>
  <w:style w:type="paragraph" w:customStyle="1" w:styleId="B60068FF3B6144DCBCADF10D6DD09487">
    <w:name w:val="B60068FF3B6144DCBCADF10D6DD09487"/>
  </w:style>
  <w:style w:type="paragraph" w:customStyle="1" w:styleId="9A072AEFBC5243B4B9B96407CF13D6E2">
    <w:name w:val="9A072AEFBC5243B4B9B96407CF13D6E2"/>
  </w:style>
  <w:style w:type="paragraph" w:customStyle="1" w:styleId="37231D56633A4B7A8D852A4D1892A615">
    <w:name w:val="37231D56633A4B7A8D852A4D1892A615"/>
  </w:style>
  <w:style w:type="paragraph" w:customStyle="1" w:styleId="B0CD91AA31134404BDB56E9A6CA496D6">
    <w:name w:val="B0CD91AA31134404BDB56E9A6CA496D6"/>
  </w:style>
  <w:style w:type="paragraph" w:customStyle="1" w:styleId="E847587ADDE845448F8C8D225333D2CC">
    <w:name w:val="E847587ADDE845448F8C8D225333D2CC"/>
  </w:style>
  <w:style w:type="paragraph" w:customStyle="1" w:styleId="8B9AF3BD2A734025A8574FF6E996D7AB">
    <w:name w:val="8B9AF3BD2A734025A8574FF6E996D7AB"/>
  </w:style>
  <w:style w:type="paragraph" w:customStyle="1" w:styleId="E3AD2EC4728D41A49DE084137BC096DE">
    <w:name w:val="E3AD2EC4728D41A49DE084137BC096DE"/>
  </w:style>
  <w:style w:type="paragraph" w:customStyle="1" w:styleId="F87D513C7C8043F09EE92F45F1212F2F">
    <w:name w:val="F87D513C7C8043F09EE92F45F1212F2F"/>
  </w:style>
  <w:style w:type="paragraph" w:customStyle="1" w:styleId="796E275171464187AF53B995B2DF9F12">
    <w:name w:val="796E275171464187AF53B995B2DF9F12"/>
  </w:style>
  <w:style w:type="paragraph" w:customStyle="1" w:styleId="CFB13F7ACFBA46CD955AF433293F6B71">
    <w:name w:val="CFB13F7ACFBA46CD955AF433293F6B71"/>
  </w:style>
  <w:style w:type="paragraph" w:customStyle="1" w:styleId="DD3E8733A34B4261AE5A6E6CCD221FBC">
    <w:name w:val="DD3E8733A34B4261AE5A6E6CCD221FBC"/>
  </w:style>
  <w:style w:type="paragraph" w:customStyle="1" w:styleId="40290BE2325842E68A3D57BFE6D3D5FD">
    <w:name w:val="40290BE2325842E68A3D57BFE6D3D5FD"/>
  </w:style>
  <w:style w:type="paragraph" w:customStyle="1" w:styleId="90F7B4FD371C46D8A5320AC38B4DAB47">
    <w:name w:val="90F7B4FD371C46D8A5320AC38B4DAB47"/>
  </w:style>
  <w:style w:type="paragraph" w:customStyle="1" w:styleId="34005C3F2BAC4E99BABDD5E88AFC1121">
    <w:name w:val="34005C3F2BAC4E99BABDD5E88AFC1121"/>
  </w:style>
  <w:style w:type="paragraph" w:customStyle="1" w:styleId="049AEA5E73EC45F0AAC6DAC598BE7C27">
    <w:name w:val="049AEA5E73EC45F0AAC6DAC598BE7C27"/>
  </w:style>
  <w:style w:type="paragraph" w:customStyle="1" w:styleId="CA8B570F50244124A21DFDE8FE196CFF">
    <w:name w:val="CA8B570F50244124A21DFDE8FE196CFF"/>
  </w:style>
  <w:style w:type="paragraph" w:customStyle="1" w:styleId="B3FF07A88D0343C5AFDBADF592DF8DBB">
    <w:name w:val="B3FF07A88D0343C5AFDBADF592DF8DBB"/>
  </w:style>
  <w:style w:type="paragraph" w:customStyle="1" w:styleId="569428D41C8441E9B43C2172D09E1298">
    <w:name w:val="569428D41C8441E9B43C2172D09E1298"/>
  </w:style>
  <w:style w:type="paragraph" w:customStyle="1" w:styleId="6A3EDF61468F4E17BDD8B154612B8297">
    <w:name w:val="6A3EDF61468F4E17BDD8B154612B8297"/>
  </w:style>
  <w:style w:type="paragraph" w:customStyle="1" w:styleId="C5C962D206194D8A9E3CFABFE1FEEA65">
    <w:name w:val="C5C962D206194D8A9E3CFABFE1FEEA65"/>
  </w:style>
  <w:style w:type="paragraph" w:customStyle="1" w:styleId="A7D11FE024384B71BBF623F110D68C32">
    <w:name w:val="A7D11FE024384B71BBF623F110D68C32"/>
  </w:style>
  <w:style w:type="paragraph" w:customStyle="1" w:styleId="F5A2C9B7F4F1459F93F49866042B4E19">
    <w:name w:val="F5A2C9B7F4F1459F93F49866042B4E19"/>
  </w:style>
  <w:style w:type="paragraph" w:customStyle="1" w:styleId="FF2A298744474F568C533BC609D3EC06">
    <w:name w:val="FF2A298744474F568C533BC609D3EC06"/>
  </w:style>
  <w:style w:type="paragraph" w:customStyle="1" w:styleId="8A08FB30E9F240BDAEF55920BFBFC02F">
    <w:name w:val="8A08FB30E9F240BDAEF55920BFBFC02F"/>
  </w:style>
  <w:style w:type="paragraph" w:customStyle="1" w:styleId="E9E5A16AF4E148C1ACD47239E0539E04">
    <w:name w:val="E9E5A16AF4E148C1ACD47239E0539E04"/>
  </w:style>
  <w:style w:type="paragraph" w:customStyle="1" w:styleId="C75A4AAB92024040ADD37EEABDBF72C4">
    <w:name w:val="C75A4AAB92024040ADD37EEABDBF72C4"/>
  </w:style>
  <w:style w:type="paragraph" w:customStyle="1" w:styleId="17765641A8D64D5FB92C545841086DC5">
    <w:name w:val="17765641A8D64D5FB92C545841086DC5"/>
  </w:style>
  <w:style w:type="paragraph" w:customStyle="1" w:styleId="EBDEBA0EB6B54468A848B639CA988A3F">
    <w:name w:val="EBDEBA0EB6B54468A848B639CA988A3F"/>
  </w:style>
  <w:style w:type="paragraph" w:customStyle="1" w:styleId="4F61CD1D4B4D495BB61497DAF6131BB9">
    <w:name w:val="4F61CD1D4B4D495BB61497DAF6131BB9"/>
  </w:style>
  <w:style w:type="paragraph" w:customStyle="1" w:styleId="7BEE25E5A41543068E6416467BC68331">
    <w:name w:val="7BEE25E5A41543068E6416467BC6833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Custom Theme">
  <a:themeElements>
    <a:clrScheme name="Office Colors">
      <a:dk1>
        <a:sysClr val="windowText" lastClr="000000"/>
      </a:dk1>
      <a:lt1>
        <a:sysClr val="window" lastClr="FFFFFF"/>
      </a:lt1>
      <a:dk2>
        <a:srgbClr val="1F497D"/>
      </a:dk2>
      <a:lt2>
        <a:srgbClr val="FAF3E8"/>
      </a:lt2>
      <a:accent1>
        <a:srgbClr val="5C83B4"/>
      </a:accent1>
      <a:accent2>
        <a:srgbClr val="C0504D"/>
      </a:accent2>
      <a:accent3>
        <a:srgbClr val="9DBB61"/>
      </a:accent3>
      <a:accent4>
        <a:srgbClr val="8066A0"/>
      </a:accent4>
      <a:accent5>
        <a:srgbClr val="4BACC6"/>
      </a:accent5>
      <a:accent6>
        <a:srgbClr val="F59D56"/>
      </a:accent6>
      <a:hlink>
        <a:srgbClr val="0000FF"/>
      </a:hlink>
      <a:folHlink>
        <a:srgbClr val="800080"/>
      </a:folHlink>
    </a:clrScheme>
    <a:fontScheme name="Custom 129">
      <a:majorFont>
        <a:latin typeface="Arial Nova"/>
        <a:ea typeface=""/>
        <a:cs typeface=""/>
      </a:majorFont>
      <a:minorFont>
        <a:latin typeface="Arial Nova Light"/>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rotWithShape="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0F0BE0-88D2-4931-9DAF-93EAB56199CF}">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E2648FDC-FCFE-4AF3-A678-83325F49956D}">
  <ds:schemaRefs>
    <ds:schemaRef ds:uri="http://schemas.microsoft.com/sharepoint/v3/contenttype/forms"/>
  </ds:schemaRefs>
</ds:datastoreItem>
</file>

<file path=customXml/itemProps3.xml><?xml version="1.0" encoding="utf-8"?>
<ds:datastoreItem xmlns:ds="http://schemas.openxmlformats.org/officeDocument/2006/customXml" ds:itemID="{574E3A3D-0432-4E4E-BCD8-97BE904F195E}">
  <ds:schemaRefs>
    <ds:schemaRef ds:uri="http://schemas.openxmlformats.org/officeDocument/2006/bibliography"/>
  </ds:schemaRefs>
</ds:datastoreItem>
</file>

<file path=customXml/itemProps4.xml><?xml version="1.0" encoding="utf-8"?>
<ds:datastoreItem xmlns:ds="http://schemas.openxmlformats.org/officeDocument/2006/customXml" ds:itemID="{6F72E5B8-C795-4490-9C51-4C602C7E12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Time sheet.dotx</Template>
  <TotalTime>0</TotalTime>
  <Pages>1</Pages>
  <Words>128</Words>
  <Characters>733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2025-12-19T13:14:00Z</dcterms:created>
  <dcterms:modified xsi:type="dcterms:W3CDTF">2025-12-19T13:14:00Z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