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AFB1CE" w14:textId="77777777" w:rsidR="00954EF9" w:rsidRDefault="00AC38E8" w:rsidP="004F202D">
      <w:r>
        <w:rPr>
          <w:noProof/>
        </w:rPr>
        <mc:AlternateContent>
          <mc:Choice Requires="wps">
            <w:drawing>
              <wp:anchor distT="0" distB="0" distL="114300" distR="114300" simplePos="0" relativeHeight="251660290" behindDoc="1" locked="1" layoutInCell="1" allowOverlap="1" wp14:anchorId="626352FF" wp14:editId="1773F6E0">
                <wp:simplePos x="0" y="0"/>
                <wp:positionH relativeFrom="column">
                  <wp:posOffset>-457200</wp:posOffset>
                </wp:positionH>
                <wp:positionV relativeFrom="paragraph">
                  <wp:posOffset>-382905</wp:posOffset>
                </wp:positionV>
                <wp:extent cx="7772400" cy="10058400"/>
                <wp:effectExtent l="0" t="0" r="0" b="0"/>
                <wp:wrapNone/>
                <wp:docPr id="750368229" name="Rectangle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00584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8D2230" id="Rectangle 2" o:spid="_x0000_s1026" alt="&quot;&quot;" style="position:absolute;margin-left:-36pt;margin-top:-30.15pt;width:612pt;height:11in;z-index:-2516561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" fillcolor="#e6f2f1 [660]" stroked="f" strokeweight="2pt">
                <w10:anchorlock/>
              </v:rect>
            </w:pict>
          </mc:Fallback>
        </mc:AlternateContent>
      </w:r>
    </w:p>
    <w:tbl>
      <w:tblPr>
        <w:tblStyle w:val="TableGrid"/>
        <w:tblW w:w="107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4320"/>
        <w:gridCol w:w="1800"/>
        <w:gridCol w:w="1350"/>
        <w:gridCol w:w="165"/>
        <w:gridCol w:w="1175"/>
      </w:tblGrid>
      <w:tr w:rsidR="00AC38E8" w:rsidRPr="00D17C41" w14:paraId="2C91F30A" w14:textId="77777777" w:rsidTr="00AC38E8">
        <w:trPr>
          <w:trHeight w:val="1311"/>
        </w:trPr>
        <w:tc>
          <w:tcPr>
            <w:tcW w:w="9450" w:type="dxa"/>
            <w:gridSpan w:val="4"/>
          </w:tcPr>
          <w:p w14:paraId="15450CB9" w14:textId="77777777" w:rsidR="00AC38E8" w:rsidRDefault="00000000" w:rsidP="00AC38E8">
            <w:pPr>
              <w:pStyle w:val="Heading1"/>
            </w:pPr>
            <w:sdt>
              <w:sdtPr>
                <w:id w:val="-950085527"/>
                <w:placeholder>
                  <w:docPart w:val="FAABF34D6DA64E16A0781107E213DE29"/>
                </w:placeholder>
                <w:showingPlcHdr/>
                <w15:appearance w15:val="hidden"/>
              </w:sdtPr>
              <w:sdtContent>
                <w:r w:rsidR="00AC38E8" w:rsidRPr="00AC38E8">
                  <w:t xml:space="preserve">Adventure </w:t>
                </w:r>
                <w:r w:rsidR="00AC38E8" w:rsidRPr="00AC38E8">
                  <w:br/>
                  <w:t>Works Cycles</w:t>
                </w:r>
              </w:sdtContent>
            </w:sdt>
            <w:r w:rsidR="00AC38E8">
              <w:t xml:space="preserve"> </w:t>
            </w:r>
          </w:p>
          <w:p w14:paraId="1505C35E" w14:textId="77777777" w:rsidR="00AC38E8" w:rsidRPr="00AC38E8" w:rsidRDefault="00AC38E8" w:rsidP="00AC38E8"/>
        </w:tc>
        <w:tc>
          <w:tcPr>
            <w:tcW w:w="1340" w:type="dxa"/>
            <w:gridSpan w:val="2"/>
          </w:tcPr>
          <w:p w14:paraId="19249C6E" w14:textId="77777777" w:rsidR="00AC38E8" w:rsidRPr="00541ED7" w:rsidRDefault="00AC38E8" w:rsidP="00AC38E8">
            <w:pPr>
              <w:ind w:right="-120"/>
              <w:jc w:val="right"/>
            </w:pPr>
            <w:r w:rsidRPr="00756733">
              <w:rPr>
                <w:noProof/>
              </w:rPr>
              <mc:AlternateContent>
                <mc:Choice Requires="wps">
                  <w:drawing>
                    <wp:inline distT="0" distB="0" distL="0" distR="0" wp14:anchorId="56D2BAFA" wp14:editId="6D5BED39">
                      <wp:extent cx="680484" cy="681430"/>
                      <wp:effectExtent l="0" t="0" r="5715" b="4445"/>
                      <wp:docPr id="655966154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484" cy="6814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8D691F1" w14:textId="77777777" w:rsidR="00AC38E8" w:rsidRPr="00AC38E8" w:rsidRDefault="00AC38E8" w:rsidP="00AC38E8">
                                  <w:pPr>
                                    <w:pStyle w:val="ColumnHeadings"/>
                                    <w:rPr>
                                      <w:color w:val="FFFFFF" w:themeColor="background1"/>
                                    </w:rPr>
                                  </w:pPr>
                                  <w:r w:rsidRPr="00AC38E8">
                                    <w:rPr>
                                      <w:color w:val="FFFFFF" w:themeColor="background1"/>
                                    </w:rPr>
                                    <w:t>Your</w:t>
                                  </w:r>
                                </w:p>
                                <w:p w14:paraId="4AA9A105" w14:textId="77777777" w:rsidR="00AC38E8" w:rsidRPr="00AC38E8" w:rsidRDefault="00AC38E8" w:rsidP="00AC38E8">
                                  <w:pPr>
                                    <w:pStyle w:val="ColumnHeadings"/>
                                    <w:rPr>
                                      <w:color w:val="FFFFFF" w:themeColor="background1"/>
                                    </w:rPr>
                                  </w:pPr>
                                  <w:r w:rsidRPr="00AC38E8">
                                    <w:rPr>
                                      <w:color w:val="FFFFFF" w:themeColor="background1"/>
                                    </w:rPr>
                                    <w:t>logo</w:t>
                                  </w:r>
                                </w:p>
                                <w:p w14:paraId="689307D1" w14:textId="77777777" w:rsidR="00AC38E8" w:rsidRPr="00AC38E8" w:rsidRDefault="00AC38E8" w:rsidP="00AC38E8">
                                  <w:pPr>
                                    <w:pStyle w:val="ColumnHeadings"/>
                                    <w:rPr>
                                      <w:color w:val="FFFFFF" w:themeColor="background1"/>
                                    </w:rPr>
                                  </w:pPr>
                                  <w:r w:rsidRPr="00AC38E8">
                                    <w:rPr>
                                      <w:color w:val="FFFFFF" w:themeColor="background1"/>
                                    </w:rPr>
                                    <w:t>here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6D2BAFA" id="Rectangle 1" o:spid="_x0000_s1026" style="width:53.6pt;height:5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" fillcolor="#4d59e1 [3208]" stroked="f" strokeweight="2pt">
                      <v:textbox>
                        <w:txbxContent>
                          <w:p w14:paraId="28D691F1" w14:textId="77777777" w:rsidR="00AC38E8" w:rsidRPr="00AC38E8" w:rsidRDefault="00AC38E8" w:rsidP="00AC38E8">
                            <w:pPr>
                              <w:pStyle w:val="ColumnHeadings"/>
                              <w:rPr>
                                <w:color w:val="FFFFFF" w:themeColor="background1"/>
                              </w:rPr>
                            </w:pPr>
                            <w:r w:rsidRPr="00AC38E8">
                              <w:rPr>
                                <w:color w:val="FFFFFF" w:themeColor="background1"/>
                              </w:rPr>
                              <w:t>Your</w:t>
                            </w:r>
                          </w:p>
                          <w:p w14:paraId="4AA9A105" w14:textId="77777777" w:rsidR="00AC38E8" w:rsidRPr="00AC38E8" w:rsidRDefault="00AC38E8" w:rsidP="00AC38E8">
                            <w:pPr>
                              <w:pStyle w:val="ColumnHeadings"/>
                              <w:rPr>
                                <w:color w:val="FFFFFF" w:themeColor="background1"/>
                              </w:rPr>
                            </w:pPr>
                            <w:r w:rsidRPr="00AC38E8">
                              <w:rPr>
                                <w:color w:val="FFFFFF" w:themeColor="background1"/>
                              </w:rPr>
                              <w:t>logo</w:t>
                            </w:r>
                          </w:p>
                          <w:p w14:paraId="689307D1" w14:textId="77777777" w:rsidR="00AC38E8" w:rsidRPr="00AC38E8" w:rsidRDefault="00AC38E8" w:rsidP="00AC38E8">
                            <w:pPr>
                              <w:pStyle w:val="ColumnHeadings"/>
                              <w:rPr>
                                <w:color w:val="FFFFFF" w:themeColor="background1"/>
                              </w:rPr>
                            </w:pPr>
                            <w:r w:rsidRPr="00AC38E8">
                              <w:rPr>
                                <w:color w:val="FFFFFF" w:themeColor="background1"/>
                              </w:rPr>
                              <w:t>here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966847" w14:paraId="3C14E6D7" w14:textId="77777777" w:rsidTr="0075184C">
        <w:trPr>
          <w:trHeight w:val="336"/>
        </w:trPr>
        <w:tc>
          <w:tcPr>
            <w:tcW w:w="1980" w:type="dxa"/>
            <w:vMerge w:val="restart"/>
          </w:tcPr>
          <w:p w14:paraId="7625A09E" w14:textId="77777777" w:rsidR="00966847" w:rsidRDefault="00000000" w:rsidP="00AC38E8">
            <w:pPr>
              <w:pStyle w:val="ThankYou"/>
            </w:pPr>
            <w:sdt>
              <w:sdtPr>
                <w:id w:val="222725950"/>
                <w:placeholder>
                  <w:docPart w:val="E3198072396A4CD9A40820B1A5C4BAF0"/>
                </w:placeholder>
                <w:showingPlcHdr/>
                <w15:appearance w15:val="hidden"/>
              </w:sdtPr>
              <w:sdtContent>
                <w:r w:rsidR="00AC38E8" w:rsidRPr="00AC38E8">
                  <w:t>Sales receipt</w:t>
                </w:r>
              </w:sdtContent>
            </w:sdt>
            <w:r w:rsidR="00AC38E8">
              <w:t xml:space="preserve"> </w:t>
            </w:r>
          </w:p>
        </w:tc>
        <w:tc>
          <w:tcPr>
            <w:tcW w:w="4320" w:type="dxa"/>
            <w:tcBorders>
              <w:top w:val="single" w:sz="12" w:space="0" w:color="4D59E1" w:themeColor="accent5"/>
            </w:tcBorders>
            <w:vAlign w:val="center"/>
          </w:tcPr>
          <w:p w14:paraId="1C8FD35F" w14:textId="77777777" w:rsidR="00966847" w:rsidRPr="00A87FED" w:rsidRDefault="00000000" w:rsidP="00A87FED">
            <w:pPr>
              <w:pStyle w:val="ColumnHeadings"/>
            </w:pPr>
            <w:sdt>
              <w:sdtPr>
                <w:alias w:val="Sold To:"/>
                <w:tag w:val="Sold To:"/>
                <w:id w:val="1554737394"/>
                <w:placeholder>
                  <w:docPart w:val="C4150A52F9BD4070AEE46AA4B37280B2"/>
                </w:placeholder>
                <w:temporary/>
                <w:showingPlcHdr/>
                <w15:appearance w15:val="hidden"/>
              </w:sdtPr>
              <w:sdtContent>
                <w:r w:rsidR="00966847" w:rsidRPr="00A87FED">
                  <w:rPr>
                    <w:rStyle w:val="ColumnHeadingsChar"/>
                    <w:b/>
                    <w:caps/>
                  </w:rPr>
                  <w:t>Sold To</w:t>
                </w:r>
              </w:sdtContent>
            </w:sdt>
          </w:p>
        </w:tc>
        <w:tc>
          <w:tcPr>
            <w:tcW w:w="1800" w:type="dxa"/>
            <w:tcBorders>
              <w:top w:val="single" w:sz="12" w:space="0" w:color="4D59E1" w:themeColor="accent5"/>
            </w:tcBorders>
            <w:vAlign w:val="center"/>
          </w:tcPr>
          <w:p w14:paraId="54ACB4A8" w14:textId="77777777" w:rsidR="00966847" w:rsidRPr="00AC38E8" w:rsidRDefault="00000000" w:rsidP="00AC38E8">
            <w:pPr>
              <w:pStyle w:val="ColumnHeadings"/>
            </w:pPr>
            <w:sdt>
              <w:sdtPr>
                <w:id w:val="-1922479780"/>
                <w:placeholder>
                  <w:docPart w:val="0EB1CB362E2B41F9B233F7842C8DA5E1"/>
                </w:placeholder>
                <w:showingPlcHdr/>
                <w15:appearance w15:val="hidden"/>
              </w:sdtPr>
              <w:sdtContent>
                <w:r w:rsidR="00AC38E8" w:rsidRPr="00AC38E8">
                  <w:t xml:space="preserve"> Date </w:t>
                </w:r>
              </w:sdtContent>
            </w:sdt>
            <w:r w:rsidR="00AC38E8" w:rsidRPr="00AC38E8">
              <w:t xml:space="preserve"> </w:t>
            </w:r>
          </w:p>
        </w:tc>
        <w:tc>
          <w:tcPr>
            <w:tcW w:w="1515" w:type="dxa"/>
            <w:gridSpan w:val="2"/>
            <w:tcBorders>
              <w:top w:val="single" w:sz="12" w:space="0" w:color="4D59E1" w:themeColor="accent5"/>
            </w:tcBorders>
            <w:vAlign w:val="center"/>
          </w:tcPr>
          <w:p w14:paraId="009B8660" w14:textId="77777777" w:rsidR="00966847" w:rsidRDefault="00000000" w:rsidP="00AC38E8">
            <w:pPr>
              <w:pStyle w:val="ColumnHeadings"/>
            </w:pPr>
            <w:sdt>
              <w:sdtPr>
                <w:alias w:val="Receipt number:"/>
                <w:tag w:val="Receipt number:"/>
                <w:id w:val="-1950070084"/>
                <w:placeholder>
                  <w:docPart w:val="8F411CD7A5D54368B8D94E6D0130759B"/>
                </w:placeholder>
                <w:temporary/>
                <w:showingPlcHdr/>
                <w15:appearance w15:val="hidden"/>
              </w:sdtPr>
              <w:sdtContent>
                <w:r w:rsidR="00966847" w:rsidRPr="00AC38E8">
                  <w:t>Receipt #</w:t>
                </w:r>
              </w:sdtContent>
            </w:sdt>
          </w:p>
        </w:tc>
        <w:tc>
          <w:tcPr>
            <w:tcW w:w="1175" w:type="dxa"/>
            <w:tcBorders>
              <w:top w:val="single" w:sz="12" w:space="0" w:color="4D59E1" w:themeColor="accent5"/>
            </w:tcBorders>
            <w:vAlign w:val="center"/>
          </w:tcPr>
          <w:p w14:paraId="697EAF38" w14:textId="77777777" w:rsidR="00966847" w:rsidRPr="00AC38E8" w:rsidRDefault="00000000" w:rsidP="00AC38E8">
            <w:pPr>
              <w:pStyle w:val="ColumnHeadings"/>
            </w:pPr>
            <w:sdt>
              <w:sdtPr>
                <w:id w:val="999772510"/>
                <w:placeholder>
                  <w:docPart w:val="49511634ED1D44579EC229AEAFC68806"/>
                </w:placeholder>
                <w:showingPlcHdr/>
                <w15:appearance w15:val="hidden"/>
              </w:sdtPr>
              <w:sdtContent>
                <w:r w:rsidR="00AC38E8" w:rsidRPr="00AC38E8">
                  <w:rPr>
                    <w:rStyle w:val="ColumnHeadingsChar"/>
                    <w:b/>
                    <w:caps/>
                  </w:rPr>
                  <w:t xml:space="preserve"> ID no.</w:t>
                </w:r>
              </w:sdtContent>
            </w:sdt>
            <w:r w:rsidR="00AC38E8" w:rsidRPr="00AC38E8">
              <w:t xml:space="preserve"> </w:t>
            </w:r>
          </w:p>
        </w:tc>
      </w:tr>
      <w:tr w:rsidR="00966847" w14:paraId="3FF963A0" w14:textId="77777777" w:rsidTr="0075184C">
        <w:trPr>
          <w:trHeight w:val="1000"/>
        </w:trPr>
        <w:tc>
          <w:tcPr>
            <w:tcW w:w="1980" w:type="dxa"/>
            <w:vMerge/>
          </w:tcPr>
          <w:p w14:paraId="08E88FD7" w14:textId="77777777" w:rsidR="00966847" w:rsidRDefault="00966847" w:rsidP="00966847">
            <w:pPr>
              <w:pStyle w:val="Receipt"/>
            </w:pPr>
          </w:p>
        </w:tc>
        <w:tc>
          <w:tcPr>
            <w:tcW w:w="4320" w:type="dxa"/>
          </w:tcPr>
          <w:p w14:paraId="5CE2D464" w14:textId="77777777" w:rsidR="00966847" w:rsidRPr="00AC38E8" w:rsidRDefault="00000000" w:rsidP="00AC38E8">
            <w:sdt>
              <w:sdtPr>
                <w:id w:val="1646789167"/>
                <w:placeholder>
                  <w:docPart w:val="EB03139A3FB04CF58F9BD91987C8B448"/>
                </w:placeholder>
                <w:showingPlcHdr/>
                <w15:appearance w15:val="hidden"/>
              </w:sdtPr>
              <w:sdtContent>
                <w:r w:rsidR="00AC38E8" w:rsidRPr="00AC38E8">
                  <w:t>Charlie Guibord</w:t>
                </w:r>
              </w:sdtContent>
            </w:sdt>
            <w:r w:rsidR="00AC38E8" w:rsidRPr="00AC38E8">
              <w:t xml:space="preserve"> </w:t>
            </w:r>
          </w:p>
          <w:p w14:paraId="04FADD65" w14:textId="77777777" w:rsidR="00966847" w:rsidRPr="00AC38E8" w:rsidRDefault="00000000" w:rsidP="00AC38E8">
            <w:sdt>
              <w:sdtPr>
                <w:id w:val="-1265606935"/>
                <w:placeholder>
                  <w:docPart w:val="8239C6EF43274775A639C8922E971A6B"/>
                </w:placeholder>
                <w:showingPlcHdr/>
                <w15:appearance w15:val="hidden"/>
              </w:sdtPr>
              <w:sdtContent>
                <w:r w:rsidR="00AC38E8" w:rsidRPr="00AC38E8">
                  <w:t>Roadwarrior Bikes</w:t>
                </w:r>
              </w:sdtContent>
            </w:sdt>
            <w:r w:rsidR="00AC38E8" w:rsidRPr="00AC38E8">
              <w:t xml:space="preserve"> </w:t>
            </w:r>
          </w:p>
          <w:p w14:paraId="270C0FBC" w14:textId="77777777" w:rsidR="00966847" w:rsidRPr="00AC38E8" w:rsidRDefault="00000000" w:rsidP="00AC38E8">
            <w:sdt>
              <w:sdtPr>
                <w:id w:val="-1274551581"/>
                <w:placeholder>
                  <w:docPart w:val="F625F4F684B740E7812DB746E4C1FDED"/>
                </w:placeholder>
                <w:showingPlcHdr/>
                <w15:appearance w15:val="hidden"/>
              </w:sdtPr>
              <w:sdtContent>
                <w:r w:rsidR="00AC38E8" w:rsidRPr="00AC38E8">
                  <w:t>5678 Mountain Drive</w:t>
                </w:r>
              </w:sdtContent>
            </w:sdt>
            <w:r w:rsidR="00AC38E8" w:rsidRPr="00AC38E8">
              <w:t xml:space="preserve"> </w:t>
            </w:r>
          </w:p>
          <w:p w14:paraId="14C460F0" w14:textId="77777777" w:rsidR="00966847" w:rsidRPr="00AC38E8" w:rsidRDefault="00000000" w:rsidP="00AC38E8">
            <w:sdt>
              <w:sdtPr>
                <w:id w:val="-1887551611"/>
                <w:placeholder>
                  <w:docPart w:val="EB179ECEDD1D44B6885C645FF13C2264"/>
                </w:placeholder>
                <w:showingPlcHdr/>
                <w15:appearance w15:val="hidden"/>
              </w:sdtPr>
              <w:sdtContent>
                <w:r w:rsidR="00AC38E8" w:rsidRPr="00AC38E8">
                  <w:t>Denver, CO 54321</w:t>
                </w:r>
              </w:sdtContent>
            </w:sdt>
            <w:r w:rsidR="00AC38E8" w:rsidRPr="00AC38E8">
              <w:t xml:space="preserve"> </w:t>
            </w:r>
          </w:p>
          <w:p w14:paraId="4CC78F29" w14:textId="77777777" w:rsidR="00966847" w:rsidRDefault="00000000" w:rsidP="00AC38E8">
            <w:sdt>
              <w:sdtPr>
                <w:id w:val="640853120"/>
                <w:placeholder>
                  <w:docPart w:val="D8C76854105F4590876FBC11564886F0"/>
                </w:placeholder>
                <w:showingPlcHdr/>
                <w15:appearance w15:val="hidden"/>
              </w:sdtPr>
              <w:sdtContent>
                <w:r w:rsidR="00AC38E8" w:rsidRPr="00AC38E8">
                  <w:t>(916) 555-0123</w:t>
                </w:r>
              </w:sdtContent>
            </w:sdt>
            <w:r w:rsidR="00AC38E8" w:rsidRPr="00AC38E8">
              <w:t xml:space="preserve"> </w:t>
            </w:r>
          </w:p>
        </w:tc>
        <w:tc>
          <w:tcPr>
            <w:tcW w:w="1800" w:type="dxa"/>
          </w:tcPr>
          <w:p w14:paraId="1ECBE5AC" w14:textId="77777777" w:rsidR="00966847" w:rsidRDefault="00000000" w:rsidP="00966847">
            <w:sdt>
              <w:sdtPr>
                <w:id w:val="-642497175"/>
                <w:placeholder>
                  <w:docPart w:val="9A5F46FA50D4478A8F337AE218FE987C"/>
                </w:placeholder>
                <w:showingPlcHdr/>
                <w15:appearance w15:val="hidden"/>
              </w:sdtPr>
              <w:sdtContent>
                <w:r w:rsidR="00AC38E8" w:rsidRPr="00AC38E8">
                  <w:t>1/10/XX</w:t>
                </w:r>
              </w:sdtContent>
            </w:sdt>
            <w:r w:rsidR="00AC38E8">
              <w:t xml:space="preserve"> </w:t>
            </w:r>
          </w:p>
        </w:tc>
        <w:tc>
          <w:tcPr>
            <w:tcW w:w="1515" w:type="dxa"/>
            <w:gridSpan w:val="2"/>
          </w:tcPr>
          <w:p w14:paraId="0F36BFCB" w14:textId="77777777" w:rsidR="00966847" w:rsidRDefault="00000000" w:rsidP="00966847">
            <w:sdt>
              <w:sdtPr>
                <w:id w:val="-141739427"/>
                <w:placeholder>
                  <w:docPart w:val="D51207D3CE724EB682B401799F05C89A"/>
                </w:placeholder>
                <w:showingPlcHdr/>
                <w15:appearance w15:val="hidden"/>
              </w:sdtPr>
              <w:sdtContent>
                <w:r w:rsidR="00AC38E8" w:rsidRPr="00AC38E8">
                  <w:t>100</w:t>
                </w:r>
              </w:sdtContent>
            </w:sdt>
            <w:r w:rsidR="00AC38E8">
              <w:t xml:space="preserve"> </w:t>
            </w:r>
          </w:p>
        </w:tc>
        <w:tc>
          <w:tcPr>
            <w:tcW w:w="1175" w:type="dxa"/>
          </w:tcPr>
          <w:p w14:paraId="42688D16" w14:textId="77777777" w:rsidR="00966847" w:rsidRDefault="00000000" w:rsidP="00966847">
            <w:sdt>
              <w:sdtPr>
                <w:id w:val="1044413508"/>
                <w:placeholder>
                  <w:docPart w:val="A2774BEB65EE4732A39284892C529E99"/>
                </w:placeholder>
                <w:showingPlcHdr/>
                <w15:appearance w15:val="hidden"/>
              </w:sdtPr>
              <w:sdtContent>
                <w:r w:rsidR="00AC38E8" w:rsidRPr="00AC38E8">
                  <w:t>ABC123</w:t>
                </w:r>
              </w:sdtContent>
            </w:sdt>
            <w:r w:rsidR="00AC38E8">
              <w:t xml:space="preserve"> </w:t>
            </w:r>
          </w:p>
        </w:tc>
      </w:tr>
    </w:tbl>
    <w:p w14:paraId="5D6FDAC6" w14:textId="77777777" w:rsidR="00C63B0E" w:rsidRDefault="00C63B0E" w:rsidP="004F202D"/>
    <w:p w14:paraId="2728BC1E" w14:textId="77777777" w:rsidR="00C63B0E" w:rsidRDefault="00C63B0E" w:rsidP="004F202D"/>
    <w:p w14:paraId="60C58ABC" w14:textId="77777777" w:rsidR="00003107" w:rsidRDefault="00003107" w:rsidP="004F202D"/>
    <w:tbl>
      <w:tblPr>
        <w:tblStyle w:val="TableGrid"/>
        <w:tblW w:w="5000" w:type="pct"/>
        <w:tblLook w:val="0420" w:firstRow="1" w:lastRow="0" w:firstColumn="0" w:lastColumn="0" w:noHBand="0" w:noVBand="1"/>
        <w:tblDescription w:val="Enter Payment Method, Check number, and Job in this table"/>
      </w:tblPr>
      <w:tblGrid>
        <w:gridCol w:w="1980"/>
        <w:gridCol w:w="1710"/>
        <w:gridCol w:w="2610"/>
        <w:gridCol w:w="4500"/>
      </w:tblGrid>
      <w:tr w:rsidR="00993556" w:rsidRPr="000D6AA3" w14:paraId="6C299371" w14:textId="77777777" w:rsidTr="005B6173">
        <w:trPr>
          <w:trHeight w:val="331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5684536" w14:textId="77777777" w:rsidR="00993556" w:rsidRPr="00147AF2" w:rsidRDefault="00993556" w:rsidP="0056619A">
            <w:pPr>
              <w:pStyle w:val="ThankYou"/>
            </w:pPr>
          </w:p>
        </w:tc>
        <w:tc>
          <w:tcPr>
            <w:tcW w:w="1710" w:type="dxa"/>
            <w:tcBorders>
              <w:top w:val="single" w:sz="12" w:space="0" w:color="4D59E1" w:themeColor="accent5"/>
              <w:left w:val="nil"/>
              <w:bottom w:val="nil"/>
              <w:right w:val="nil"/>
            </w:tcBorders>
            <w:vAlign w:val="center"/>
          </w:tcPr>
          <w:p w14:paraId="5C33E635" w14:textId="77777777" w:rsidR="00993556" w:rsidRPr="00003107" w:rsidRDefault="00000000" w:rsidP="00AC38E8">
            <w:pPr>
              <w:pStyle w:val="ColumnHeadings"/>
            </w:pPr>
            <w:sdt>
              <w:sdtPr>
                <w:id w:val="1609467822"/>
                <w:placeholder>
                  <w:docPart w:val="8D457FBAEA3E45B19149AE50DA1C57BE"/>
                </w:placeholder>
                <w:showingPlcHdr/>
                <w15:appearance w15:val="hidden"/>
              </w:sdtPr>
              <w:sdtContent>
                <w:r w:rsidR="00AC38E8" w:rsidRPr="00AC38E8">
                  <w:t>check no.</w:t>
                </w:r>
              </w:sdtContent>
            </w:sdt>
            <w:r w:rsidR="00AC38E8">
              <w:t xml:space="preserve"> </w:t>
            </w:r>
          </w:p>
        </w:tc>
        <w:tc>
          <w:tcPr>
            <w:tcW w:w="2610" w:type="dxa"/>
            <w:tcBorders>
              <w:top w:val="single" w:sz="12" w:space="0" w:color="4D59E1" w:themeColor="accent5"/>
              <w:left w:val="nil"/>
              <w:bottom w:val="nil"/>
              <w:right w:val="nil"/>
            </w:tcBorders>
            <w:vAlign w:val="center"/>
          </w:tcPr>
          <w:p w14:paraId="4E1364EE" w14:textId="77777777" w:rsidR="00993556" w:rsidRPr="00003107" w:rsidRDefault="00000000" w:rsidP="00AC38E8">
            <w:pPr>
              <w:pStyle w:val="ColumnHeadings"/>
            </w:pPr>
            <w:sdt>
              <w:sdtPr>
                <w:id w:val="562675959"/>
                <w:placeholder>
                  <w:docPart w:val="438514DF66A44A14977177AADCE67781"/>
                </w:placeholder>
                <w:showingPlcHdr/>
                <w15:appearance w15:val="hidden"/>
              </w:sdtPr>
              <w:sdtContent>
                <w:r w:rsidR="00AC38E8" w:rsidRPr="00AC38E8">
                  <w:t>Payment method</w:t>
                </w:r>
              </w:sdtContent>
            </w:sdt>
            <w:r w:rsidR="00AC38E8">
              <w:t xml:space="preserve"> </w:t>
            </w:r>
          </w:p>
        </w:tc>
        <w:tc>
          <w:tcPr>
            <w:tcW w:w="4500" w:type="dxa"/>
            <w:tcBorders>
              <w:top w:val="single" w:sz="12" w:space="0" w:color="4D59E1" w:themeColor="accent5"/>
              <w:left w:val="nil"/>
              <w:bottom w:val="nil"/>
              <w:right w:val="nil"/>
            </w:tcBorders>
            <w:vAlign w:val="center"/>
          </w:tcPr>
          <w:p w14:paraId="5913EAF5" w14:textId="77777777" w:rsidR="00993556" w:rsidRPr="00003107" w:rsidRDefault="00000000" w:rsidP="00AC38E8">
            <w:pPr>
              <w:pStyle w:val="ColumnHeadings"/>
            </w:pPr>
            <w:sdt>
              <w:sdtPr>
                <w:alias w:val="Job:"/>
                <w:tag w:val="Job:"/>
                <w:id w:val="707221191"/>
                <w:placeholder>
                  <w:docPart w:val="1877D52C732A4E6BAAFF764A685FF5BD"/>
                </w:placeholder>
                <w:temporary/>
                <w:showingPlcHdr/>
                <w15:appearance w15:val="hidden"/>
              </w:sdtPr>
              <w:sdtContent>
                <w:r w:rsidR="00993556" w:rsidRPr="00003107">
                  <w:t>Job</w:t>
                </w:r>
              </w:sdtContent>
            </w:sdt>
            <w:r w:rsidR="00AC38E8">
              <w:t xml:space="preserve"> </w:t>
            </w:r>
          </w:p>
        </w:tc>
      </w:tr>
      <w:tr w:rsidR="00993556" w:rsidRPr="001C2122" w14:paraId="784A3EA1" w14:textId="77777777" w:rsidTr="005B6173">
        <w:trPr>
          <w:trHeight w:val="331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20A391C" w14:textId="77777777" w:rsidR="00993556" w:rsidRPr="00147AF2" w:rsidRDefault="00993556" w:rsidP="0056619A">
            <w:pPr>
              <w:pStyle w:val="ThankYou"/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D9FBF" w14:textId="77777777" w:rsidR="00993556" w:rsidRPr="00AC38E8" w:rsidRDefault="00000000" w:rsidP="00AC38E8">
            <w:sdt>
              <w:sdtPr>
                <w:id w:val="572016577"/>
                <w:placeholder>
                  <w:docPart w:val="37A8FC8350B34D349FAFF5E53D5A9339"/>
                </w:placeholder>
                <w:showingPlcHdr/>
                <w15:appearance w15:val="hidden"/>
              </w:sdtPr>
              <w:sdtContent>
                <w:r w:rsidR="00AC38E8" w:rsidRPr="00AC38E8">
                  <w:t>100</w:t>
                </w:r>
              </w:sdtContent>
            </w:sdt>
            <w:r w:rsidR="00AC38E8" w:rsidRPr="00AC38E8">
              <w:t xml:space="preserve">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61B2F" w14:textId="77777777" w:rsidR="00993556" w:rsidRPr="00AC38E8" w:rsidRDefault="00000000" w:rsidP="00AC38E8">
            <w:sdt>
              <w:sdtPr>
                <w:id w:val="1508181077"/>
                <w:placeholder>
                  <w:docPart w:val="D73CE0698BF64DFBAE0BB930DC1AA1E8"/>
                </w:placeholder>
                <w:showingPlcHdr/>
                <w15:appearance w15:val="hidden"/>
              </w:sdtPr>
              <w:sdtContent>
                <w:r w:rsidR="00AC38E8" w:rsidRPr="00AC38E8">
                  <w:t>Credit</w:t>
                </w:r>
              </w:sdtContent>
            </w:sdt>
            <w:r w:rsidR="00AC38E8" w:rsidRPr="00AC38E8"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DA7C6" w14:textId="77777777" w:rsidR="00993556" w:rsidRPr="00AC38E8" w:rsidRDefault="00000000" w:rsidP="00AC38E8">
            <w:sdt>
              <w:sdtPr>
                <w:id w:val="1386762828"/>
                <w:placeholder>
                  <w:docPart w:val="4234B19BE29441D9A4514D84624B3CEA"/>
                </w:placeholder>
                <w:showingPlcHdr/>
                <w15:appearance w15:val="hidden"/>
              </w:sdtPr>
              <w:sdtContent>
                <w:r w:rsidR="00AC38E8" w:rsidRPr="00AC38E8">
                  <w:t>Bike tire order</w:t>
                </w:r>
              </w:sdtContent>
            </w:sdt>
            <w:r w:rsidR="00AC38E8" w:rsidRPr="00AC38E8">
              <w:t xml:space="preserve"> </w:t>
            </w:r>
          </w:p>
        </w:tc>
      </w:tr>
    </w:tbl>
    <w:p w14:paraId="53518F50" w14:textId="77777777" w:rsidR="009C1689" w:rsidRDefault="009C1689" w:rsidP="00F56369"/>
    <w:p w14:paraId="7AF3CE65" w14:textId="77777777" w:rsidR="005574EB" w:rsidRDefault="005574EB" w:rsidP="00F56369"/>
    <w:tbl>
      <w:tblPr>
        <w:tblW w:w="4084" w:type="pct"/>
        <w:tblInd w:w="1980" w:type="dxa"/>
        <w:tblCellMar>
          <w:top w:w="43" w:type="dxa"/>
          <w:left w:w="115" w:type="dxa"/>
          <w:bottom w:w="43" w:type="dxa"/>
          <w:right w:w="115" w:type="dxa"/>
        </w:tblCellMar>
        <w:tblLook w:val="0620" w:firstRow="1" w:lastRow="0" w:firstColumn="0" w:lastColumn="0" w:noHBand="1" w:noVBand="1"/>
        <w:tblDescription w:val="Enter Quantity, Item number, Description, Unit Price, Discount, and Line Total in table columns, and Total Discount, Subtotal, Sales Tax, and Total at the table-end"/>
      </w:tblPr>
      <w:tblGrid>
        <w:gridCol w:w="810"/>
        <w:gridCol w:w="900"/>
        <w:gridCol w:w="2610"/>
        <w:gridCol w:w="1800"/>
        <w:gridCol w:w="1448"/>
        <w:gridCol w:w="1253"/>
      </w:tblGrid>
      <w:tr w:rsidR="00ED0F6D" w:rsidRPr="0041617F" w14:paraId="4CD7EAEC" w14:textId="77777777" w:rsidTr="005B6173">
        <w:trPr>
          <w:cantSplit/>
          <w:trHeight w:val="216"/>
        </w:trPr>
        <w:tc>
          <w:tcPr>
            <w:tcW w:w="810" w:type="dxa"/>
            <w:tcBorders>
              <w:top w:val="single" w:sz="12" w:space="0" w:color="4D59E1" w:themeColor="accent5"/>
              <w:bottom w:val="single" w:sz="12" w:space="0" w:color="B6D9D7" w:themeColor="accent1" w:themeTint="99"/>
            </w:tcBorders>
            <w:vAlign w:val="center"/>
          </w:tcPr>
          <w:p w14:paraId="7641ECD4" w14:textId="77777777" w:rsidR="00B9273B" w:rsidRPr="00CC3407" w:rsidRDefault="00000000" w:rsidP="00AC38E8">
            <w:pPr>
              <w:pStyle w:val="ColumnHeadings"/>
            </w:pPr>
            <w:sdt>
              <w:sdtPr>
                <w:alias w:val="Quantity:"/>
                <w:tag w:val="Quantity:"/>
                <w:id w:val="1002321146"/>
                <w:placeholder>
                  <w:docPart w:val="1014009687714FA0A49C7A396677D095"/>
                </w:placeholder>
                <w:temporary/>
                <w:showingPlcHdr/>
                <w15:appearance w15:val="hidden"/>
              </w:sdtPr>
              <w:sdtContent>
                <w:r w:rsidR="00EA1397" w:rsidRPr="00CC3407">
                  <w:t>Qty</w:t>
                </w:r>
              </w:sdtContent>
            </w:sdt>
          </w:p>
        </w:tc>
        <w:tc>
          <w:tcPr>
            <w:tcW w:w="900" w:type="dxa"/>
            <w:tcBorders>
              <w:top w:val="single" w:sz="12" w:space="0" w:color="4D59E1" w:themeColor="accent5"/>
              <w:bottom w:val="single" w:sz="12" w:space="0" w:color="B6D9D7" w:themeColor="accent1" w:themeTint="99"/>
            </w:tcBorders>
            <w:vAlign w:val="center"/>
          </w:tcPr>
          <w:p w14:paraId="5A276FD5" w14:textId="77777777" w:rsidR="00B9273B" w:rsidRPr="00CC3407" w:rsidRDefault="00000000" w:rsidP="00AC38E8">
            <w:pPr>
              <w:pStyle w:val="ColumnHeadings"/>
            </w:pPr>
            <w:sdt>
              <w:sdtPr>
                <w:alias w:val="Item Number:"/>
                <w:tag w:val="Item Number:"/>
                <w:id w:val="1453440760"/>
                <w:placeholder>
                  <w:docPart w:val="002A97498A774B8D850F904E915B8E3D"/>
                </w:placeholder>
                <w:temporary/>
                <w:showingPlcHdr/>
                <w15:appearance w15:val="hidden"/>
              </w:sdtPr>
              <w:sdtContent>
                <w:r w:rsidR="00EA1397" w:rsidRPr="00CC3407">
                  <w:t>Item #</w:t>
                </w:r>
              </w:sdtContent>
            </w:sdt>
            <w:r w:rsidR="00AC38E8">
              <w:t xml:space="preserve"> </w:t>
            </w:r>
          </w:p>
        </w:tc>
        <w:tc>
          <w:tcPr>
            <w:tcW w:w="2610" w:type="dxa"/>
            <w:tcBorders>
              <w:top w:val="single" w:sz="12" w:space="0" w:color="4D59E1" w:themeColor="accent5"/>
              <w:bottom w:val="single" w:sz="12" w:space="0" w:color="B6D9D7" w:themeColor="accent1" w:themeTint="99"/>
            </w:tcBorders>
            <w:vAlign w:val="center"/>
          </w:tcPr>
          <w:p w14:paraId="35FA3118" w14:textId="77777777" w:rsidR="00B9273B" w:rsidRPr="00CC3407" w:rsidRDefault="00000000" w:rsidP="00AC38E8">
            <w:pPr>
              <w:pStyle w:val="ColumnHeadings"/>
            </w:pPr>
            <w:sdt>
              <w:sdtPr>
                <w:alias w:val="Description:"/>
                <w:tag w:val="Description:"/>
                <w:id w:val="-27342786"/>
                <w:placeholder>
                  <w:docPart w:val="E5B5179BC67D4AA488368C3833B7D7C3"/>
                </w:placeholder>
                <w:temporary/>
                <w:showingPlcHdr/>
                <w15:appearance w15:val="hidden"/>
              </w:sdtPr>
              <w:sdtContent>
                <w:r w:rsidR="00EA1397" w:rsidRPr="00CC3407">
                  <w:t>Description</w:t>
                </w:r>
              </w:sdtContent>
            </w:sdt>
            <w:r w:rsidR="00AC38E8">
              <w:t xml:space="preserve"> </w:t>
            </w:r>
          </w:p>
        </w:tc>
        <w:tc>
          <w:tcPr>
            <w:tcW w:w="1800" w:type="dxa"/>
            <w:tcBorders>
              <w:top w:val="single" w:sz="12" w:space="0" w:color="4D59E1" w:themeColor="accent5"/>
              <w:bottom w:val="single" w:sz="12" w:space="0" w:color="B6D9D7" w:themeColor="accent1" w:themeTint="99"/>
            </w:tcBorders>
            <w:vAlign w:val="center"/>
          </w:tcPr>
          <w:p w14:paraId="5A3A4314" w14:textId="77777777" w:rsidR="00B9273B" w:rsidRPr="00CC3407" w:rsidRDefault="00000000" w:rsidP="00AC38E8">
            <w:pPr>
              <w:pStyle w:val="ColumnHeadings"/>
            </w:pPr>
            <w:sdt>
              <w:sdtPr>
                <w:alias w:val="Unit Price:"/>
                <w:tag w:val="Unit Price:"/>
                <w:id w:val="103167809"/>
                <w:placeholder>
                  <w:docPart w:val="210E9B700CEA42359F009927E1ACC102"/>
                </w:placeholder>
                <w:temporary/>
                <w:showingPlcHdr/>
                <w15:appearance w15:val="hidden"/>
              </w:sdtPr>
              <w:sdtContent>
                <w:r w:rsidR="00EA1397" w:rsidRPr="00CC3407">
                  <w:t>Unit Price</w:t>
                </w:r>
              </w:sdtContent>
            </w:sdt>
            <w:r w:rsidR="00AC38E8">
              <w:t xml:space="preserve"> </w:t>
            </w:r>
          </w:p>
        </w:tc>
        <w:tc>
          <w:tcPr>
            <w:tcW w:w="1448" w:type="dxa"/>
            <w:tcBorders>
              <w:top w:val="single" w:sz="12" w:space="0" w:color="4D59E1" w:themeColor="accent5"/>
              <w:bottom w:val="single" w:sz="12" w:space="0" w:color="B6D9D7" w:themeColor="accent1" w:themeTint="99"/>
            </w:tcBorders>
            <w:vAlign w:val="center"/>
          </w:tcPr>
          <w:p w14:paraId="082C3C8C" w14:textId="77777777" w:rsidR="00B9273B" w:rsidRPr="00CC3407" w:rsidRDefault="00000000" w:rsidP="00AC38E8">
            <w:pPr>
              <w:pStyle w:val="ColumnHeadings"/>
            </w:pPr>
            <w:sdt>
              <w:sdtPr>
                <w:alias w:val="Discount:"/>
                <w:tag w:val="Discount:"/>
                <w:id w:val="823774566"/>
                <w:placeholder>
                  <w:docPart w:val="9BF39222E12D455D8389AE84592038EE"/>
                </w:placeholder>
                <w:temporary/>
                <w:showingPlcHdr/>
                <w15:appearance w15:val="hidden"/>
              </w:sdtPr>
              <w:sdtContent>
                <w:r w:rsidR="00EA1397" w:rsidRPr="00CC3407">
                  <w:t>Discount</w:t>
                </w:r>
              </w:sdtContent>
            </w:sdt>
            <w:r w:rsidR="00AC38E8">
              <w:t xml:space="preserve"> </w:t>
            </w:r>
          </w:p>
        </w:tc>
        <w:tc>
          <w:tcPr>
            <w:tcW w:w="1253" w:type="dxa"/>
            <w:tcBorders>
              <w:top w:val="single" w:sz="12" w:space="0" w:color="4D59E1" w:themeColor="accent5"/>
              <w:bottom w:val="single" w:sz="12" w:space="0" w:color="B6D9D7" w:themeColor="accent1" w:themeTint="99"/>
            </w:tcBorders>
            <w:vAlign w:val="center"/>
          </w:tcPr>
          <w:p w14:paraId="241B7804" w14:textId="77777777" w:rsidR="00B9273B" w:rsidRPr="00CC3407" w:rsidRDefault="00000000" w:rsidP="00AC38E8">
            <w:pPr>
              <w:pStyle w:val="ColumnHeadings"/>
            </w:pPr>
            <w:sdt>
              <w:sdtPr>
                <w:alias w:val="Line Total:"/>
                <w:tag w:val="Line Total:"/>
                <w:id w:val="959077748"/>
                <w:placeholder>
                  <w:docPart w:val="630C77F22B264A46BD425CF2898B144F"/>
                </w:placeholder>
                <w:temporary/>
                <w:showingPlcHdr/>
                <w15:appearance w15:val="hidden"/>
              </w:sdtPr>
              <w:sdtContent>
                <w:r w:rsidR="00EA1397" w:rsidRPr="00CC3407">
                  <w:t>Line Total</w:t>
                </w:r>
              </w:sdtContent>
            </w:sdt>
            <w:r w:rsidR="00AC38E8">
              <w:t xml:space="preserve"> </w:t>
            </w:r>
          </w:p>
        </w:tc>
      </w:tr>
      <w:tr w:rsidR="00FC2A7A" w:rsidRPr="001C2122" w14:paraId="513170C7" w14:textId="77777777" w:rsidTr="005B6173">
        <w:trPr>
          <w:cantSplit/>
          <w:trHeight w:val="216"/>
        </w:trPr>
        <w:tc>
          <w:tcPr>
            <w:tcW w:w="8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125C45CA" w14:textId="77777777" w:rsidR="00B9273B" w:rsidRPr="00AC38E8" w:rsidRDefault="00000000" w:rsidP="00AC38E8">
            <w:sdt>
              <w:sdtPr>
                <w:id w:val="1619324318"/>
                <w:placeholder>
                  <w:docPart w:val="35CA4A2E22B24BF2A5D77C649B60FBDE"/>
                </w:placeholder>
                <w:showingPlcHdr/>
                <w15:appearance w15:val="hidden"/>
              </w:sdtPr>
              <w:sdtContent>
                <w:r w:rsidR="00AC38E8" w:rsidRPr="00AC38E8">
                  <w:t>100</w:t>
                </w:r>
              </w:sdtContent>
            </w:sdt>
            <w:r w:rsidR="00AC38E8" w:rsidRPr="00AC38E8">
              <w:t xml:space="preserve"> </w:t>
            </w:r>
          </w:p>
        </w:tc>
        <w:tc>
          <w:tcPr>
            <w:tcW w:w="9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78EE18FE" w14:textId="77777777" w:rsidR="00B9273B" w:rsidRPr="00AC38E8" w:rsidRDefault="00000000" w:rsidP="00AC38E8">
            <w:sdt>
              <w:sdtPr>
                <w:id w:val="625289272"/>
                <w:placeholder>
                  <w:docPart w:val="160D33A6771C45048EBBE9A914F5F89C"/>
                </w:placeholder>
                <w:showingPlcHdr/>
                <w15:appearance w15:val="hidden"/>
              </w:sdtPr>
              <w:sdtContent>
                <w:r w:rsidR="00AC38E8" w:rsidRPr="00AC38E8">
                  <w:t>A23</w:t>
                </w:r>
              </w:sdtContent>
            </w:sdt>
            <w:r w:rsidR="00AC38E8" w:rsidRPr="00AC38E8">
              <w:t xml:space="preserve"> </w:t>
            </w:r>
          </w:p>
        </w:tc>
        <w:tc>
          <w:tcPr>
            <w:tcW w:w="26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6141B478" w14:textId="77777777" w:rsidR="00B9273B" w:rsidRPr="00AC38E8" w:rsidRDefault="00000000" w:rsidP="00AC38E8">
            <w:sdt>
              <w:sdtPr>
                <w:id w:val="886531847"/>
                <w:placeholder>
                  <w:docPart w:val="A3BF6AA528BC4AD4A70DFD4D88A37620"/>
                </w:placeholder>
                <w:showingPlcHdr/>
                <w15:appearance w15:val="hidden"/>
              </w:sdtPr>
              <w:sdtContent>
                <w:r w:rsidR="00AC38E8" w:rsidRPr="00AC38E8">
                  <w:t>Mountain bike tires</w:t>
                </w:r>
              </w:sdtContent>
            </w:sdt>
            <w:r w:rsidR="00AC38E8" w:rsidRPr="00AC38E8">
              <w:t xml:space="preserve"> </w:t>
            </w:r>
          </w:p>
        </w:tc>
        <w:tc>
          <w:tcPr>
            <w:tcW w:w="18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30B54486" w14:textId="77777777" w:rsidR="005241D3" w:rsidRPr="00AC38E8" w:rsidRDefault="00000000" w:rsidP="00AC38E8">
            <w:sdt>
              <w:sdtPr>
                <w:id w:val="-489329016"/>
                <w:placeholder>
                  <w:docPart w:val="7DB8F1EA3273449AA4D6610878241A74"/>
                </w:placeholder>
                <w:showingPlcHdr/>
                <w15:appearance w15:val="hidden"/>
              </w:sdtPr>
              <w:sdtContent>
                <w:r w:rsidR="00AC38E8" w:rsidRPr="00AC38E8">
                  <w:t>$6.00</w:t>
                </w:r>
              </w:sdtContent>
            </w:sdt>
            <w:r w:rsidR="00AC38E8" w:rsidRPr="00AC38E8">
              <w:t xml:space="preserve"> </w:t>
            </w:r>
          </w:p>
        </w:tc>
        <w:tc>
          <w:tcPr>
            <w:tcW w:w="1448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216" w:type="dxa"/>
              <w:right w:w="216" w:type="dxa"/>
            </w:tcMar>
            <w:vAlign w:val="center"/>
          </w:tcPr>
          <w:p w14:paraId="351295DB" w14:textId="77777777" w:rsidR="00B9273B" w:rsidRPr="00AC38E8" w:rsidRDefault="00000000" w:rsidP="00AC38E8">
            <w:sdt>
              <w:sdtPr>
                <w:id w:val="195594808"/>
                <w:placeholder>
                  <w:docPart w:val="1405A951505F4B31B2EF35247050787B"/>
                </w:placeholder>
                <w:showingPlcHdr/>
                <w15:appearance w15:val="hidden"/>
              </w:sdtPr>
              <w:sdtContent>
                <w:r w:rsidR="00AC38E8" w:rsidRPr="00AC38E8">
                  <w:t>$10.00</w:t>
                </w:r>
              </w:sdtContent>
            </w:sdt>
            <w:r w:rsidR="00AC38E8" w:rsidRPr="00AC38E8">
              <w:t xml:space="preserve"> </w:t>
            </w:r>
          </w:p>
        </w:tc>
        <w:tc>
          <w:tcPr>
            <w:tcW w:w="1253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250BCFD9" w14:textId="77777777" w:rsidR="00B9273B" w:rsidRPr="00AC38E8" w:rsidRDefault="00000000" w:rsidP="00AC38E8">
            <w:sdt>
              <w:sdtPr>
                <w:id w:val="-2144418106"/>
                <w:placeholder>
                  <w:docPart w:val="7FFC2504B3E9467C85F2423A31A84D98"/>
                </w:placeholder>
                <w:showingPlcHdr/>
                <w15:appearance w15:val="hidden"/>
              </w:sdtPr>
              <w:sdtContent>
                <w:r w:rsidR="00AC38E8" w:rsidRPr="00AC38E8">
                  <w:t>$600.00</w:t>
                </w:r>
              </w:sdtContent>
            </w:sdt>
            <w:r w:rsidR="00AC38E8" w:rsidRPr="00AC38E8">
              <w:t xml:space="preserve"> </w:t>
            </w:r>
          </w:p>
        </w:tc>
      </w:tr>
      <w:tr w:rsidR="00FC2A7A" w:rsidRPr="001C2122" w14:paraId="06555A04" w14:textId="77777777" w:rsidTr="005B6173">
        <w:trPr>
          <w:cantSplit/>
          <w:trHeight w:val="216"/>
        </w:trPr>
        <w:tc>
          <w:tcPr>
            <w:tcW w:w="8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70C05DED" w14:textId="77777777" w:rsidR="00B9273B" w:rsidRPr="00AC38E8" w:rsidRDefault="00000000" w:rsidP="00AC38E8">
            <w:sdt>
              <w:sdtPr>
                <w:id w:val="1632132160"/>
                <w:placeholder>
                  <w:docPart w:val="49429B4FB21E4988AC5EC54ADD50F5B5"/>
                </w:placeholder>
                <w:showingPlcHdr/>
                <w15:appearance w15:val="hidden"/>
              </w:sdtPr>
              <w:sdtContent>
                <w:r w:rsidR="00AC38E8" w:rsidRPr="00AC38E8">
                  <w:t>100</w:t>
                </w:r>
              </w:sdtContent>
            </w:sdt>
            <w:r w:rsidR="00AC38E8" w:rsidRPr="00AC38E8">
              <w:t xml:space="preserve"> </w:t>
            </w:r>
          </w:p>
        </w:tc>
        <w:tc>
          <w:tcPr>
            <w:tcW w:w="9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1EE052EC" w14:textId="77777777" w:rsidR="00B9273B" w:rsidRPr="00AC38E8" w:rsidRDefault="00000000" w:rsidP="00AC38E8">
            <w:sdt>
              <w:sdtPr>
                <w:id w:val="769355718"/>
                <w:placeholder>
                  <w:docPart w:val="03458FB120444FB18327E27BA7736D03"/>
                </w:placeholder>
                <w:showingPlcHdr/>
                <w15:appearance w15:val="hidden"/>
              </w:sdtPr>
              <w:sdtContent>
                <w:r w:rsidR="00AC38E8" w:rsidRPr="00AC38E8">
                  <w:t xml:space="preserve">A26 </w:t>
                </w:r>
              </w:sdtContent>
            </w:sdt>
            <w:r w:rsidR="00AC38E8" w:rsidRPr="00AC38E8">
              <w:t xml:space="preserve"> </w:t>
            </w:r>
          </w:p>
        </w:tc>
        <w:tc>
          <w:tcPr>
            <w:tcW w:w="26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1ED9EB19" w14:textId="77777777" w:rsidR="00B9273B" w:rsidRPr="00AC38E8" w:rsidRDefault="00000000" w:rsidP="00AC38E8">
            <w:sdt>
              <w:sdtPr>
                <w:id w:val="-2064472711"/>
                <w:placeholder>
                  <w:docPart w:val="A4280F4F9DF348CCBEF71C5AFA071800"/>
                </w:placeholder>
                <w:showingPlcHdr/>
                <w15:appearance w15:val="hidden"/>
              </w:sdtPr>
              <w:sdtContent>
                <w:r w:rsidR="00AC38E8" w:rsidRPr="00AC38E8">
                  <w:t>Road bike tires</w:t>
                </w:r>
              </w:sdtContent>
            </w:sdt>
            <w:r w:rsidR="00AC38E8" w:rsidRPr="00AC38E8">
              <w:t xml:space="preserve"> </w:t>
            </w:r>
          </w:p>
        </w:tc>
        <w:tc>
          <w:tcPr>
            <w:tcW w:w="18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291CDCE0" w14:textId="77777777" w:rsidR="00B9273B" w:rsidRPr="00AC38E8" w:rsidRDefault="00000000" w:rsidP="00AC38E8">
            <w:sdt>
              <w:sdtPr>
                <w:id w:val="-1785876231"/>
                <w:placeholder>
                  <w:docPart w:val="F97BD6404CD64F71B6ABB27091F9FBD2"/>
                </w:placeholder>
                <w:showingPlcHdr/>
                <w15:appearance w15:val="hidden"/>
              </w:sdtPr>
              <w:sdtContent>
                <w:r w:rsidR="00AC38E8" w:rsidRPr="00AC38E8">
                  <w:t>$8.00</w:t>
                </w:r>
              </w:sdtContent>
            </w:sdt>
            <w:r w:rsidR="00AC38E8" w:rsidRPr="00AC38E8">
              <w:t xml:space="preserve"> </w:t>
            </w:r>
          </w:p>
        </w:tc>
        <w:tc>
          <w:tcPr>
            <w:tcW w:w="1448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216" w:type="dxa"/>
              <w:right w:w="216" w:type="dxa"/>
            </w:tcMar>
            <w:vAlign w:val="center"/>
          </w:tcPr>
          <w:p w14:paraId="53523918" w14:textId="77777777" w:rsidR="00B9273B" w:rsidRPr="00AC38E8" w:rsidRDefault="00000000" w:rsidP="00AC38E8">
            <w:sdt>
              <w:sdtPr>
                <w:id w:val="-1712493499"/>
                <w:placeholder>
                  <w:docPart w:val="EDF07BC96C854DD5930560C9F031F577"/>
                </w:placeholder>
                <w:showingPlcHdr/>
                <w15:appearance w15:val="hidden"/>
              </w:sdtPr>
              <w:sdtContent>
                <w:r w:rsidR="00AC38E8" w:rsidRPr="00AC38E8">
                  <w:t>$30.00</w:t>
                </w:r>
              </w:sdtContent>
            </w:sdt>
            <w:r w:rsidR="00AC38E8" w:rsidRPr="00AC38E8">
              <w:t xml:space="preserve"> </w:t>
            </w:r>
          </w:p>
        </w:tc>
        <w:tc>
          <w:tcPr>
            <w:tcW w:w="1253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14651EA5" w14:textId="77777777" w:rsidR="00B9273B" w:rsidRPr="00AC38E8" w:rsidRDefault="00000000" w:rsidP="00AC38E8">
            <w:sdt>
              <w:sdtPr>
                <w:id w:val="572867994"/>
                <w:placeholder>
                  <w:docPart w:val="30C22D2663F74F65A89D6A74F3C24B6D"/>
                </w:placeholder>
                <w:showingPlcHdr/>
                <w15:appearance w15:val="hidden"/>
              </w:sdtPr>
              <w:sdtContent>
                <w:r w:rsidR="00AC38E8" w:rsidRPr="00AC38E8">
                  <w:t>$800.00</w:t>
                </w:r>
              </w:sdtContent>
            </w:sdt>
            <w:r w:rsidR="00AC38E8" w:rsidRPr="00AC38E8">
              <w:t xml:space="preserve"> </w:t>
            </w:r>
          </w:p>
        </w:tc>
      </w:tr>
      <w:tr w:rsidR="00FC2A7A" w:rsidRPr="001C2122" w14:paraId="59917B6A" w14:textId="77777777" w:rsidTr="005B6173">
        <w:trPr>
          <w:cantSplit/>
          <w:trHeight w:val="216"/>
        </w:trPr>
        <w:tc>
          <w:tcPr>
            <w:tcW w:w="8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136AF62A" w14:textId="77777777" w:rsidR="00B9273B" w:rsidRPr="001C2122" w:rsidRDefault="00B9273B" w:rsidP="006F1D9A"/>
        </w:tc>
        <w:tc>
          <w:tcPr>
            <w:tcW w:w="9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09727144" w14:textId="77777777" w:rsidR="00B9273B" w:rsidRPr="001C2122" w:rsidRDefault="00B9273B" w:rsidP="006F1D9A"/>
        </w:tc>
        <w:tc>
          <w:tcPr>
            <w:tcW w:w="26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0670068A" w14:textId="77777777" w:rsidR="00B9273B" w:rsidRPr="001C2122" w:rsidRDefault="00B9273B" w:rsidP="006F1D9A"/>
        </w:tc>
        <w:tc>
          <w:tcPr>
            <w:tcW w:w="18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12B77E87" w14:textId="77777777" w:rsidR="00B9273B" w:rsidRPr="001C2122" w:rsidRDefault="00B9273B" w:rsidP="006F1D9A">
            <w:pPr>
              <w:pStyle w:val="Amount"/>
              <w:jc w:val="left"/>
            </w:pPr>
          </w:p>
        </w:tc>
        <w:tc>
          <w:tcPr>
            <w:tcW w:w="1448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216" w:type="dxa"/>
              <w:right w:w="216" w:type="dxa"/>
            </w:tcMar>
            <w:vAlign w:val="center"/>
          </w:tcPr>
          <w:p w14:paraId="247DC2D5" w14:textId="77777777" w:rsidR="00B9273B" w:rsidRPr="001C2122" w:rsidRDefault="00B9273B" w:rsidP="006F1D9A">
            <w:pPr>
              <w:pStyle w:val="Amount"/>
              <w:jc w:val="left"/>
            </w:pPr>
          </w:p>
        </w:tc>
        <w:tc>
          <w:tcPr>
            <w:tcW w:w="1253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07A82B4A" w14:textId="77777777" w:rsidR="00B9273B" w:rsidRPr="001C2122" w:rsidRDefault="00B9273B" w:rsidP="006F1D9A">
            <w:pPr>
              <w:pStyle w:val="Amount"/>
              <w:jc w:val="left"/>
            </w:pPr>
          </w:p>
        </w:tc>
      </w:tr>
      <w:tr w:rsidR="00FC2A7A" w:rsidRPr="001C2122" w14:paraId="2625E04B" w14:textId="77777777" w:rsidTr="005B6173">
        <w:trPr>
          <w:cantSplit/>
          <w:trHeight w:val="216"/>
        </w:trPr>
        <w:tc>
          <w:tcPr>
            <w:tcW w:w="8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3D3880ED" w14:textId="77777777" w:rsidR="00B9273B" w:rsidRPr="001C2122" w:rsidRDefault="00B9273B" w:rsidP="006F1D9A"/>
        </w:tc>
        <w:tc>
          <w:tcPr>
            <w:tcW w:w="9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3BB6E1C2" w14:textId="77777777" w:rsidR="00B9273B" w:rsidRPr="001C2122" w:rsidRDefault="00B9273B" w:rsidP="006F1D9A"/>
        </w:tc>
        <w:tc>
          <w:tcPr>
            <w:tcW w:w="26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71FFAB43" w14:textId="77777777" w:rsidR="00B9273B" w:rsidRPr="001C2122" w:rsidRDefault="00B9273B" w:rsidP="006F1D9A"/>
        </w:tc>
        <w:tc>
          <w:tcPr>
            <w:tcW w:w="18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785A16BB" w14:textId="77777777" w:rsidR="00B9273B" w:rsidRPr="001C2122" w:rsidRDefault="00B9273B" w:rsidP="006F1D9A">
            <w:pPr>
              <w:pStyle w:val="Amount"/>
              <w:jc w:val="left"/>
            </w:pPr>
          </w:p>
        </w:tc>
        <w:tc>
          <w:tcPr>
            <w:tcW w:w="1448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216" w:type="dxa"/>
              <w:right w:w="216" w:type="dxa"/>
            </w:tcMar>
            <w:vAlign w:val="center"/>
          </w:tcPr>
          <w:p w14:paraId="33270BA1" w14:textId="77777777" w:rsidR="00B9273B" w:rsidRPr="001C2122" w:rsidRDefault="00B9273B" w:rsidP="006F1D9A">
            <w:pPr>
              <w:pStyle w:val="Amount"/>
              <w:jc w:val="left"/>
            </w:pPr>
          </w:p>
        </w:tc>
        <w:tc>
          <w:tcPr>
            <w:tcW w:w="1253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7BF5F787" w14:textId="77777777" w:rsidR="00B9273B" w:rsidRPr="001C2122" w:rsidRDefault="00B9273B" w:rsidP="006F1D9A">
            <w:pPr>
              <w:pStyle w:val="Amount"/>
              <w:jc w:val="left"/>
            </w:pPr>
          </w:p>
        </w:tc>
      </w:tr>
      <w:tr w:rsidR="00FC2A7A" w:rsidRPr="001C2122" w14:paraId="75C36769" w14:textId="77777777" w:rsidTr="005B6173">
        <w:trPr>
          <w:cantSplit/>
          <w:trHeight w:val="216"/>
        </w:trPr>
        <w:tc>
          <w:tcPr>
            <w:tcW w:w="8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161A669B" w14:textId="77777777" w:rsidR="00B9273B" w:rsidRPr="001C2122" w:rsidRDefault="00B9273B" w:rsidP="006F1D9A"/>
        </w:tc>
        <w:tc>
          <w:tcPr>
            <w:tcW w:w="9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0DDEF51E" w14:textId="77777777" w:rsidR="00B9273B" w:rsidRPr="001C2122" w:rsidRDefault="00B9273B" w:rsidP="006F1D9A"/>
        </w:tc>
        <w:tc>
          <w:tcPr>
            <w:tcW w:w="26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3D6E4B34" w14:textId="77777777" w:rsidR="00B9273B" w:rsidRPr="001C2122" w:rsidRDefault="00B9273B" w:rsidP="006F1D9A"/>
        </w:tc>
        <w:tc>
          <w:tcPr>
            <w:tcW w:w="18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4B47D26C" w14:textId="77777777" w:rsidR="00B9273B" w:rsidRPr="001C2122" w:rsidRDefault="00B9273B" w:rsidP="006F1D9A">
            <w:pPr>
              <w:pStyle w:val="Amount"/>
              <w:jc w:val="left"/>
            </w:pPr>
          </w:p>
        </w:tc>
        <w:tc>
          <w:tcPr>
            <w:tcW w:w="1448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216" w:type="dxa"/>
              <w:right w:w="216" w:type="dxa"/>
            </w:tcMar>
            <w:vAlign w:val="center"/>
          </w:tcPr>
          <w:p w14:paraId="1D604C7B" w14:textId="77777777" w:rsidR="00B9273B" w:rsidRPr="001C2122" w:rsidRDefault="00B9273B" w:rsidP="006F1D9A">
            <w:pPr>
              <w:pStyle w:val="Amount"/>
              <w:jc w:val="left"/>
            </w:pPr>
          </w:p>
        </w:tc>
        <w:tc>
          <w:tcPr>
            <w:tcW w:w="1253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1262DCF5" w14:textId="77777777" w:rsidR="00B9273B" w:rsidRPr="001C2122" w:rsidRDefault="00B9273B" w:rsidP="006F1D9A">
            <w:pPr>
              <w:pStyle w:val="Amount"/>
              <w:jc w:val="left"/>
            </w:pPr>
          </w:p>
        </w:tc>
      </w:tr>
      <w:tr w:rsidR="00FC2A7A" w:rsidRPr="001C2122" w14:paraId="7EFCE31D" w14:textId="77777777" w:rsidTr="005B6173">
        <w:trPr>
          <w:cantSplit/>
          <w:trHeight w:val="216"/>
        </w:trPr>
        <w:tc>
          <w:tcPr>
            <w:tcW w:w="8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64632120" w14:textId="77777777" w:rsidR="00B9273B" w:rsidRPr="001C2122" w:rsidRDefault="00B9273B" w:rsidP="006F1D9A"/>
        </w:tc>
        <w:tc>
          <w:tcPr>
            <w:tcW w:w="9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49FABDBD" w14:textId="77777777" w:rsidR="00B9273B" w:rsidRPr="001C2122" w:rsidRDefault="00B9273B" w:rsidP="006F1D9A"/>
        </w:tc>
        <w:tc>
          <w:tcPr>
            <w:tcW w:w="26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334DD1D4" w14:textId="77777777" w:rsidR="00B9273B" w:rsidRPr="001C2122" w:rsidRDefault="00B9273B" w:rsidP="006F1D9A"/>
        </w:tc>
        <w:tc>
          <w:tcPr>
            <w:tcW w:w="18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4B778782" w14:textId="77777777" w:rsidR="00B9273B" w:rsidRPr="001C2122" w:rsidRDefault="00B9273B" w:rsidP="006F1D9A">
            <w:pPr>
              <w:pStyle w:val="Amount"/>
              <w:jc w:val="left"/>
            </w:pPr>
          </w:p>
        </w:tc>
        <w:tc>
          <w:tcPr>
            <w:tcW w:w="1448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216" w:type="dxa"/>
              <w:right w:w="216" w:type="dxa"/>
            </w:tcMar>
            <w:vAlign w:val="center"/>
          </w:tcPr>
          <w:p w14:paraId="439669BB" w14:textId="77777777" w:rsidR="00B9273B" w:rsidRPr="001C2122" w:rsidRDefault="00B9273B" w:rsidP="006F1D9A">
            <w:pPr>
              <w:pStyle w:val="Amount"/>
              <w:jc w:val="left"/>
            </w:pPr>
          </w:p>
        </w:tc>
        <w:tc>
          <w:tcPr>
            <w:tcW w:w="1253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7C630D29" w14:textId="77777777" w:rsidR="00B9273B" w:rsidRPr="001C2122" w:rsidRDefault="00B9273B" w:rsidP="006F1D9A">
            <w:pPr>
              <w:pStyle w:val="Amount"/>
              <w:jc w:val="left"/>
            </w:pPr>
          </w:p>
        </w:tc>
      </w:tr>
      <w:tr w:rsidR="00FC2A7A" w:rsidRPr="001C2122" w14:paraId="3E622198" w14:textId="77777777" w:rsidTr="005B6173">
        <w:trPr>
          <w:cantSplit/>
          <w:trHeight w:val="216"/>
        </w:trPr>
        <w:tc>
          <w:tcPr>
            <w:tcW w:w="8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46A1CE3D" w14:textId="77777777" w:rsidR="00B9273B" w:rsidRPr="001C2122" w:rsidRDefault="00B9273B" w:rsidP="006F1D9A"/>
        </w:tc>
        <w:tc>
          <w:tcPr>
            <w:tcW w:w="9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4871D9FE" w14:textId="77777777" w:rsidR="00B9273B" w:rsidRPr="001C2122" w:rsidRDefault="00B9273B" w:rsidP="006F1D9A"/>
        </w:tc>
        <w:tc>
          <w:tcPr>
            <w:tcW w:w="26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52C4CB53" w14:textId="77777777" w:rsidR="00B9273B" w:rsidRPr="001C2122" w:rsidRDefault="00B9273B" w:rsidP="006F1D9A"/>
        </w:tc>
        <w:tc>
          <w:tcPr>
            <w:tcW w:w="18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62B91820" w14:textId="77777777" w:rsidR="00B9273B" w:rsidRPr="001C2122" w:rsidRDefault="00B9273B" w:rsidP="006F1D9A">
            <w:pPr>
              <w:pStyle w:val="Amount"/>
              <w:jc w:val="left"/>
            </w:pPr>
          </w:p>
        </w:tc>
        <w:tc>
          <w:tcPr>
            <w:tcW w:w="1448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216" w:type="dxa"/>
              <w:right w:w="216" w:type="dxa"/>
            </w:tcMar>
            <w:vAlign w:val="center"/>
          </w:tcPr>
          <w:p w14:paraId="71DF6FD2" w14:textId="77777777" w:rsidR="00B9273B" w:rsidRPr="001C2122" w:rsidRDefault="00B9273B" w:rsidP="006F1D9A">
            <w:pPr>
              <w:pStyle w:val="Amount"/>
              <w:jc w:val="left"/>
            </w:pPr>
          </w:p>
        </w:tc>
        <w:tc>
          <w:tcPr>
            <w:tcW w:w="1253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23D1B038" w14:textId="77777777" w:rsidR="00B9273B" w:rsidRPr="001C2122" w:rsidRDefault="00B9273B" w:rsidP="006F1D9A">
            <w:pPr>
              <w:pStyle w:val="Amount"/>
              <w:jc w:val="left"/>
            </w:pPr>
          </w:p>
        </w:tc>
      </w:tr>
      <w:tr w:rsidR="00FC2A7A" w:rsidRPr="001C2122" w14:paraId="207ABCEC" w14:textId="77777777" w:rsidTr="005B6173">
        <w:trPr>
          <w:cantSplit/>
          <w:trHeight w:val="216"/>
        </w:trPr>
        <w:tc>
          <w:tcPr>
            <w:tcW w:w="8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55AFA879" w14:textId="77777777" w:rsidR="00B9273B" w:rsidRPr="001C2122" w:rsidRDefault="00B9273B" w:rsidP="006F1D9A"/>
        </w:tc>
        <w:tc>
          <w:tcPr>
            <w:tcW w:w="9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4EDF0525" w14:textId="77777777" w:rsidR="00B9273B" w:rsidRPr="001C2122" w:rsidRDefault="00B9273B" w:rsidP="006F1D9A"/>
        </w:tc>
        <w:tc>
          <w:tcPr>
            <w:tcW w:w="26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5CD53874" w14:textId="77777777" w:rsidR="00B9273B" w:rsidRPr="001C2122" w:rsidRDefault="00B9273B" w:rsidP="006F1D9A"/>
        </w:tc>
        <w:tc>
          <w:tcPr>
            <w:tcW w:w="18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7AE39613" w14:textId="77777777" w:rsidR="00B9273B" w:rsidRPr="001C2122" w:rsidRDefault="00B9273B" w:rsidP="006F1D9A">
            <w:pPr>
              <w:pStyle w:val="Amount"/>
              <w:jc w:val="left"/>
            </w:pPr>
          </w:p>
        </w:tc>
        <w:tc>
          <w:tcPr>
            <w:tcW w:w="1448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216" w:type="dxa"/>
              <w:right w:w="216" w:type="dxa"/>
            </w:tcMar>
            <w:vAlign w:val="center"/>
          </w:tcPr>
          <w:p w14:paraId="0801523D" w14:textId="77777777" w:rsidR="00B9273B" w:rsidRPr="001C2122" w:rsidRDefault="00B9273B" w:rsidP="006F1D9A">
            <w:pPr>
              <w:pStyle w:val="Amount"/>
              <w:jc w:val="left"/>
            </w:pPr>
          </w:p>
        </w:tc>
        <w:tc>
          <w:tcPr>
            <w:tcW w:w="1253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35BCA10A" w14:textId="77777777" w:rsidR="00B9273B" w:rsidRPr="001C2122" w:rsidRDefault="00B9273B" w:rsidP="006F1D9A">
            <w:pPr>
              <w:pStyle w:val="Amount"/>
              <w:jc w:val="left"/>
            </w:pPr>
          </w:p>
        </w:tc>
      </w:tr>
      <w:tr w:rsidR="00FC2A7A" w:rsidRPr="001C2122" w14:paraId="6A5E9955" w14:textId="77777777" w:rsidTr="005B6173">
        <w:trPr>
          <w:cantSplit/>
          <w:trHeight w:val="216"/>
        </w:trPr>
        <w:tc>
          <w:tcPr>
            <w:tcW w:w="8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1FAE7DBB" w14:textId="77777777" w:rsidR="00B9273B" w:rsidRPr="001C2122" w:rsidRDefault="00B9273B" w:rsidP="006F1D9A"/>
        </w:tc>
        <w:tc>
          <w:tcPr>
            <w:tcW w:w="9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041A3A2A" w14:textId="77777777" w:rsidR="00B9273B" w:rsidRPr="001C2122" w:rsidRDefault="00B9273B" w:rsidP="006F1D9A"/>
        </w:tc>
        <w:tc>
          <w:tcPr>
            <w:tcW w:w="26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7D361ED1" w14:textId="77777777" w:rsidR="00B9273B" w:rsidRPr="001C2122" w:rsidRDefault="00B9273B" w:rsidP="006F1D9A"/>
        </w:tc>
        <w:tc>
          <w:tcPr>
            <w:tcW w:w="18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204935A8" w14:textId="77777777" w:rsidR="00B9273B" w:rsidRPr="001C2122" w:rsidRDefault="00B9273B" w:rsidP="006F1D9A">
            <w:pPr>
              <w:pStyle w:val="Amount"/>
              <w:jc w:val="left"/>
            </w:pPr>
          </w:p>
        </w:tc>
        <w:tc>
          <w:tcPr>
            <w:tcW w:w="1448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216" w:type="dxa"/>
              <w:right w:w="216" w:type="dxa"/>
            </w:tcMar>
            <w:vAlign w:val="center"/>
          </w:tcPr>
          <w:p w14:paraId="339C4014" w14:textId="77777777" w:rsidR="00B9273B" w:rsidRPr="001C2122" w:rsidRDefault="00B9273B" w:rsidP="006F1D9A">
            <w:pPr>
              <w:pStyle w:val="Amount"/>
              <w:jc w:val="left"/>
            </w:pPr>
          </w:p>
        </w:tc>
        <w:tc>
          <w:tcPr>
            <w:tcW w:w="1253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0C531523" w14:textId="77777777" w:rsidR="00B9273B" w:rsidRPr="001C2122" w:rsidRDefault="00B9273B" w:rsidP="006F1D9A">
            <w:pPr>
              <w:pStyle w:val="Amount"/>
              <w:jc w:val="left"/>
            </w:pPr>
          </w:p>
        </w:tc>
      </w:tr>
      <w:tr w:rsidR="00FC2A7A" w:rsidRPr="001C2122" w14:paraId="2DEA2D03" w14:textId="77777777" w:rsidTr="005B6173">
        <w:trPr>
          <w:cantSplit/>
          <w:trHeight w:val="216"/>
        </w:trPr>
        <w:tc>
          <w:tcPr>
            <w:tcW w:w="8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4A2D45DE" w14:textId="77777777" w:rsidR="00B9273B" w:rsidRPr="001C2122" w:rsidRDefault="00B9273B" w:rsidP="006F1D9A"/>
        </w:tc>
        <w:tc>
          <w:tcPr>
            <w:tcW w:w="9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45DE3661" w14:textId="77777777" w:rsidR="00B9273B" w:rsidRPr="001C2122" w:rsidRDefault="00B9273B" w:rsidP="006F1D9A"/>
        </w:tc>
        <w:tc>
          <w:tcPr>
            <w:tcW w:w="26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78D9142E" w14:textId="77777777" w:rsidR="00B9273B" w:rsidRPr="001C2122" w:rsidRDefault="00B9273B" w:rsidP="006F1D9A"/>
        </w:tc>
        <w:tc>
          <w:tcPr>
            <w:tcW w:w="18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3AE82CF6" w14:textId="77777777" w:rsidR="00B9273B" w:rsidRPr="001C2122" w:rsidRDefault="00B9273B" w:rsidP="006F1D9A">
            <w:pPr>
              <w:pStyle w:val="Amount"/>
              <w:jc w:val="left"/>
            </w:pPr>
          </w:p>
        </w:tc>
        <w:tc>
          <w:tcPr>
            <w:tcW w:w="1448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216" w:type="dxa"/>
              <w:right w:w="216" w:type="dxa"/>
            </w:tcMar>
            <w:vAlign w:val="center"/>
          </w:tcPr>
          <w:p w14:paraId="7811A3C5" w14:textId="77777777" w:rsidR="00B9273B" w:rsidRPr="001C2122" w:rsidRDefault="00B9273B" w:rsidP="006F1D9A">
            <w:pPr>
              <w:pStyle w:val="Amount"/>
              <w:jc w:val="left"/>
            </w:pPr>
          </w:p>
        </w:tc>
        <w:tc>
          <w:tcPr>
            <w:tcW w:w="1253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57C4A491" w14:textId="77777777" w:rsidR="00B9273B" w:rsidRPr="001C2122" w:rsidRDefault="00B9273B" w:rsidP="006F1D9A">
            <w:pPr>
              <w:pStyle w:val="Amount"/>
              <w:jc w:val="left"/>
            </w:pPr>
          </w:p>
        </w:tc>
      </w:tr>
      <w:tr w:rsidR="00FC2A7A" w:rsidRPr="001C2122" w14:paraId="5E52C39E" w14:textId="77777777" w:rsidTr="005B6173">
        <w:trPr>
          <w:cantSplit/>
          <w:trHeight w:val="216"/>
        </w:trPr>
        <w:tc>
          <w:tcPr>
            <w:tcW w:w="8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0BCD99DE" w14:textId="77777777" w:rsidR="00B9273B" w:rsidRPr="001C2122" w:rsidRDefault="00B9273B" w:rsidP="006F1D9A"/>
        </w:tc>
        <w:tc>
          <w:tcPr>
            <w:tcW w:w="9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6994A1F4" w14:textId="77777777" w:rsidR="00B9273B" w:rsidRPr="001C2122" w:rsidRDefault="00B9273B" w:rsidP="006F1D9A"/>
        </w:tc>
        <w:tc>
          <w:tcPr>
            <w:tcW w:w="26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0615F259" w14:textId="77777777" w:rsidR="00B9273B" w:rsidRPr="001C2122" w:rsidRDefault="00B9273B" w:rsidP="006F1D9A"/>
        </w:tc>
        <w:tc>
          <w:tcPr>
            <w:tcW w:w="18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12FEF89B" w14:textId="77777777" w:rsidR="00B9273B" w:rsidRPr="001C2122" w:rsidRDefault="00B9273B" w:rsidP="006F1D9A">
            <w:pPr>
              <w:pStyle w:val="Amount"/>
              <w:jc w:val="left"/>
            </w:pPr>
          </w:p>
        </w:tc>
        <w:tc>
          <w:tcPr>
            <w:tcW w:w="1448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216" w:type="dxa"/>
              <w:right w:w="216" w:type="dxa"/>
            </w:tcMar>
            <w:vAlign w:val="center"/>
          </w:tcPr>
          <w:p w14:paraId="5A941598" w14:textId="77777777" w:rsidR="00B9273B" w:rsidRPr="001C2122" w:rsidRDefault="00B9273B" w:rsidP="006F1D9A">
            <w:pPr>
              <w:pStyle w:val="Amount"/>
              <w:jc w:val="left"/>
            </w:pPr>
          </w:p>
        </w:tc>
        <w:tc>
          <w:tcPr>
            <w:tcW w:w="1253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7E0D4666" w14:textId="77777777" w:rsidR="00B9273B" w:rsidRPr="001C2122" w:rsidRDefault="00B9273B" w:rsidP="006F1D9A">
            <w:pPr>
              <w:pStyle w:val="Amount"/>
              <w:jc w:val="left"/>
            </w:pPr>
          </w:p>
        </w:tc>
      </w:tr>
      <w:tr w:rsidR="00FC2A7A" w:rsidRPr="001C2122" w14:paraId="31610822" w14:textId="77777777" w:rsidTr="005B6173">
        <w:trPr>
          <w:cantSplit/>
          <w:trHeight w:val="216"/>
        </w:trPr>
        <w:tc>
          <w:tcPr>
            <w:tcW w:w="8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28277B50" w14:textId="77777777" w:rsidR="00B9273B" w:rsidRPr="001C2122" w:rsidRDefault="00B9273B" w:rsidP="006F1D9A"/>
        </w:tc>
        <w:tc>
          <w:tcPr>
            <w:tcW w:w="9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0DB269A8" w14:textId="77777777" w:rsidR="00B9273B" w:rsidRPr="001C2122" w:rsidRDefault="00B9273B" w:rsidP="006F1D9A"/>
        </w:tc>
        <w:tc>
          <w:tcPr>
            <w:tcW w:w="26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108C1159" w14:textId="77777777" w:rsidR="00B9273B" w:rsidRPr="001C2122" w:rsidRDefault="00B9273B" w:rsidP="006F1D9A"/>
        </w:tc>
        <w:tc>
          <w:tcPr>
            <w:tcW w:w="18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68824976" w14:textId="77777777" w:rsidR="00B9273B" w:rsidRPr="001C2122" w:rsidRDefault="00B9273B" w:rsidP="006F1D9A">
            <w:pPr>
              <w:pStyle w:val="Amount"/>
              <w:jc w:val="left"/>
            </w:pPr>
          </w:p>
        </w:tc>
        <w:tc>
          <w:tcPr>
            <w:tcW w:w="1448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216" w:type="dxa"/>
              <w:right w:w="216" w:type="dxa"/>
            </w:tcMar>
            <w:vAlign w:val="center"/>
          </w:tcPr>
          <w:p w14:paraId="694934AB" w14:textId="77777777" w:rsidR="00B9273B" w:rsidRPr="001C2122" w:rsidRDefault="00B9273B" w:rsidP="006F1D9A">
            <w:pPr>
              <w:pStyle w:val="Amount"/>
              <w:jc w:val="left"/>
            </w:pPr>
          </w:p>
        </w:tc>
        <w:tc>
          <w:tcPr>
            <w:tcW w:w="1253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3876672D" w14:textId="77777777" w:rsidR="00B9273B" w:rsidRPr="001C2122" w:rsidRDefault="00B9273B" w:rsidP="006F1D9A">
            <w:pPr>
              <w:pStyle w:val="Amount"/>
              <w:jc w:val="left"/>
            </w:pPr>
          </w:p>
        </w:tc>
      </w:tr>
      <w:tr w:rsidR="00FC2A7A" w:rsidRPr="001C2122" w14:paraId="02D8FCD8" w14:textId="77777777" w:rsidTr="005B6173">
        <w:trPr>
          <w:cantSplit/>
          <w:trHeight w:val="216"/>
        </w:trPr>
        <w:tc>
          <w:tcPr>
            <w:tcW w:w="8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7281D192" w14:textId="77777777" w:rsidR="00B9273B" w:rsidRPr="001C2122" w:rsidRDefault="00B9273B" w:rsidP="006F1D9A"/>
        </w:tc>
        <w:tc>
          <w:tcPr>
            <w:tcW w:w="9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7951CA58" w14:textId="77777777" w:rsidR="00B9273B" w:rsidRPr="001C2122" w:rsidRDefault="00B9273B" w:rsidP="006F1D9A"/>
        </w:tc>
        <w:tc>
          <w:tcPr>
            <w:tcW w:w="26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51CC78FF" w14:textId="77777777" w:rsidR="00B9273B" w:rsidRPr="001C2122" w:rsidRDefault="00B9273B" w:rsidP="006F1D9A"/>
        </w:tc>
        <w:tc>
          <w:tcPr>
            <w:tcW w:w="18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2C4A9F30" w14:textId="77777777" w:rsidR="00B9273B" w:rsidRPr="001C2122" w:rsidRDefault="00B9273B" w:rsidP="006F1D9A">
            <w:pPr>
              <w:pStyle w:val="Amount"/>
              <w:jc w:val="left"/>
            </w:pPr>
          </w:p>
        </w:tc>
        <w:tc>
          <w:tcPr>
            <w:tcW w:w="1448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216" w:type="dxa"/>
              <w:right w:w="216" w:type="dxa"/>
            </w:tcMar>
            <w:vAlign w:val="center"/>
          </w:tcPr>
          <w:p w14:paraId="45C9B207" w14:textId="77777777" w:rsidR="00B9273B" w:rsidRPr="001C2122" w:rsidRDefault="00B9273B" w:rsidP="006F1D9A">
            <w:pPr>
              <w:pStyle w:val="Amount"/>
              <w:jc w:val="left"/>
            </w:pPr>
          </w:p>
        </w:tc>
        <w:tc>
          <w:tcPr>
            <w:tcW w:w="1253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65BF9C38" w14:textId="77777777" w:rsidR="00B9273B" w:rsidRPr="001C2122" w:rsidRDefault="00B9273B" w:rsidP="006F1D9A">
            <w:pPr>
              <w:pStyle w:val="Amount"/>
              <w:jc w:val="left"/>
            </w:pPr>
          </w:p>
        </w:tc>
      </w:tr>
      <w:tr w:rsidR="00FC2A7A" w:rsidRPr="001C2122" w14:paraId="19A71C24" w14:textId="77777777" w:rsidTr="005B6173">
        <w:trPr>
          <w:cantSplit/>
          <w:trHeight w:val="216"/>
        </w:trPr>
        <w:tc>
          <w:tcPr>
            <w:tcW w:w="8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59689E8B" w14:textId="77777777" w:rsidR="00B9273B" w:rsidRPr="001C2122" w:rsidRDefault="00B9273B" w:rsidP="006F1D9A"/>
        </w:tc>
        <w:tc>
          <w:tcPr>
            <w:tcW w:w="9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1D971D8E" w14:textId="77777777" w:rsidR="00B9273B" w:rsidRPr="001C2122" w:rsidRDefault="00B9273B" w:rsidP="006F1D9A"/>
        </w:tc>
        <w:tc>
          <w:tcPr>
            <w:tcW w:w="261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vAlign w:val="center"/>
          </w:tcPr>
          <w:p w14:paraId="4955A002" w14:textId="77777777" w:rsidR="00B9273B" w:rsidRPr="001C2122" w:rsidRDefault="00B9273B" w:rsidP="006F1D9A"/>
        </w:tc>
        <w:tc>
          <w:tcPr>
            <w:tcW w:w="1800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74E85B3E" w14:textId="77777777" w:rsidR="00B9273B" w:rsidRPr="001C2122" w:rsidRDefault="00B9273B" w:rsidP="006F1D9A">
            <w:pPr>
              <w:pStyle w:val="Amount"/>
              <w:jc w:val="left"/>
            </w:pPr>
          </w:p>
        </w:tc>
        <w:tc>
          <w:tcPr>
            <w:tcW w:w="1448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216" w:type="dxa"/>
              <w:right w:w="216" w:type="dxa"/>
            </w:tcMar>
            <w:vAlign w:val="center"/>
          </w:tcPr>
          <w:p w14:paraId="110156A8" w14:textId="77777777" w:rsidR="00B9273B" w:rsidRPr="001C2122" w:rsidRDefault="00B9273B" w:rsidP="006F1D9A">
            <w:pPr>
              <w:pStyle w:val="Amount"/>
              <w:jc w:val="left"/>
            </w:pPr>
          </w:p>
        </w:tc>
        <w:tc>
          <w:tcPr>
            <w:tcW w:w="1253" w:type="dxa"/>
            <w:tcBorders>
              <w:top w:val="single" w:sz="12" w:space="0" w:color="B6D9D7" w:themeColor="accent1" w:themeTint="99"/>
              <w:bottom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7B662BB1" w14:textId="77777777" w:rsidR="00B9273B" w:rsidRPr="001C2122" w:rsidRDefault="00B9273B" w:rsidP="006F1D9A">
            <w:pPr>
              <w:pStyle w:val="Amount"/>
              <w:jc w:val="left"/>
            </w:pPr>
          </w:p>
        </w:tc>
      </w:tr>
      <w:tr w:rsidR="000A1E0D" w:rsidRPr="001C2122" w14:paraId="423B20E9" w14:textId="77777777" w:rsidTr="00D92425">
        <w:trPr>
          <w:cantSplit/>
          <w:trHeight w:val="216"/>
        </w:trPr>
        <w:tc>
          <w:tcPr>
            <w:tcW w:w="810" w:type="dxa"/>
            <w:tcBorders>
              <w:top w:val="single" w:sz="12" w:space="0" w:color="B6D9D7" w:themeColor="accent1" w:themeTint="99"/>
            </w:tcBorders>
            <w:vAlign w:val="center"/>
          </w:tcPr>
          <w:p w14:paraId="3AEF47DA" w14:textId="77777777" w:rsidR="000A1E0D" w:rsidRPr="001C2122" w:rsidRDefault="000A1E0D" w:rsidP="006F1D9A"/>
        </w:tc>
        <w:tc>
          <w:tcPr>
            <w:tcW w:w="900" w:type="dxa"/>
            <w:tcBorders>
              <w:top w:val="single" w:sz="12" w:space="0" w:color="B6D9D7" w:themeColor="accent1" w:themeTint="99"/>
            </w:tcBorders>
            <w:vAlign w:val="center"/>
          </w:tcPr>
          <w:p w14:paraId="08A44792" w14:textId="77777777" w:rsidR="000A1E0D" w:rsidRPr="001C2122" w:rsidRDefault="000A1E0D" w:rsidP="006F1D9A"/>
        </w:tc>
        <w:tc>
          <w:tcPr>
            <w:tcW w:w="2610" w:type="dxa"/>
            <w:tcBorders>
              <w:top w:val="single" w:sz="12" w:space="0" w:color="B6D9D7" w:themeColor="accent1" w:themeTint="99"/>
            </w:tcBorders>
            <w:vAlign w:val="center"/>
          </w:tcPr>
          <w:p w14:paraId="215A698F" w14:textId="77777777" w:rsidR="000A1E0D" w:rsidRPr="001C2122" w:rsidRDefault="000A1E0D" w:rsidP="006F1D9A"/>
        </w:tc>
        <w:tc>
          <w:tcPr>
            <w:tcW w:w="1800" w:type="dxa"/>
            <w:tcBorders>
              <w:top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24904B4C" w14:textId="77777777" w:rsidR="000A1E0D" w:rsidRPr="001C2122" w:rsidRDefault="000A1E0D" w:rsidP="006F1D9A">
            <w:pPr>
              <w:pStyle w:val="Amount"/>
              <w:jc w:val="left"/>
            </w:pPr>
          </w:p>
        </w:tc>
        <w:tc>
          <w:tcPr>
            <w:tcW w:w="1448" w:type="dxa"/>
            <w:tcBorders>
              <w:top w:val="single" w:sz="12" w:space="0" w:color="B6D9D7" w:themeColor="accent1" w:themeTint="99"/>
            </w:tcBorders>
            <w:tcMar>
              <w:left w:w="216" w:type="dxa"/>
              <w:right w:w="216" w:type="dxa"/>
            </w:tcMar>
            <w:vAlign w:val="center"/>
          </w:tcPr>
          <w:p w14:paraId="4EA56CDD" w14:textId="77777777" w:rsidR="000A1E0D" w:rsidRPr="001C2122" w:rsidRDefault="000A1E0D" w:rsidP="006F1D9A">
            <w:pPr>
              <w:pStyle w:val="Amount"/>
              <w:jc w:val="left"/>
            </w:pPr>
          </w:p>
        </w:tc>
        <w:tc>
          <w:tcPr>
            <w:tcW w:w="1253" w:type="dxa"/>
            <w:tcBorders>
              <w:top w:val="single" w:sz="12" w:space="0" w:color="B6D9D7" w:themeColor="accent1" w:themeTint="99"/>
            </w:tcBorders>
            <w:tcMar>
              <w:left w:w="115" w:type="dxa"/>
              <w:right w:w="115" w:type="dxa"/>
            </w:tcMar>
            <w:vAlign w:val="center"/>
          </w:tcPr>
          <w:p w14:paraId="3B4E3459" w14:textId="77777777" w:rsidR="000A1E0D" w:rsidRPr="001C2122" w:rsidRDefault="000A1E0D" w:rsidP="006F1D9A">
            <w:pPr>
              <w:pStyle w:val="Amount"/>
              <w:jc w:val="left"/>
            </w:pPr>
          </w:p>
        </w:tc>
      </w:tr>
      <w:tr w:rsidR="00ED0F6D" w:rsidRPr="001C2122" w14:paraId="050C1551" w14:textId="77777777" w:rsidTr="00D92425">
        <w:trPr>
          <w:cantSplit/>
          <w:trHeight w:val="216"/>
        </w:trPr>
        <w:tc>
          <w:tcPr>
            <w:tcW w:w="810" w:type="dxa"/>
            <w:vAlign w:val="center"/>
          </w:tcPr>
          <w:p w14:paraId="716A57AB" w14:textId="77777777" w:rsidR="00B9273B" w:rsidRPr="00CE673C" w:rsidRDefault="00B9273B" w:rsidP="006F1D9A"/>
        </w:tc>
        <w:tc>
          <w:tcPr>
            <w:tcW w:w="900" w:type="dxa"/>
            <w:vAlign w:val="center"/>
          </w:tcPr>
          <w:p w14:paraId="17B230D6" w14:textId="77777777" w:rsidR="00B9273B" w:rsidRPr="00CE673C" w:rsidRDefault="00B9273B" w:rsidP="006F1D9A"/>
        </w:tc>
        <w:tc>
          <w:tcPr>
            <w:tcW w:w="2610" w:type="dxa"/>
            <w:vAlign w:val="center"/>
          </w:tcPr>
          <w:p w14:paraId="2A084302" w14:textId="77777777" w:rsidR="00B9273B" w:rsidRPr="00CE673C" w:rsidRDefault="00B9273B" w:rsidP="006F1D9A"/>
        </w:tc>
        <w:tc>
          <w:tcPr>
            <w:tcW w:w="1800" w:type="dxa"/>
            <w:vAlign w:val="center"/>
          </w:tcPr>
          <w:p w14:paraId="19FF5F39" w14:textId="77777777" w:rsidR="00B9273B" w:rsidRPr="002F1D64" w:rsidRDefault="00000000" w:rsidP="00202AD9">
            <w:pPr>
              <w:pStyle w:val="Heading2"/>
              <w:framePr w:wrap="around"/>
            </w:pPr>
            <w:sdt>
              <w:sdtPr>
                <w:id w:val="1989673868"/>
                <w:placeholder>
                  <w:docPart w:val="453E207F68524514AAA9201DE1FC4730"/>
                </w:placeholder>
                <w:showingPlcHdr/>
                <w15:appearance w15:val="hidden"/>
              </w:sdtPr>
              <w:sdtContent>
                <w:r w:rsidR="00AC38E8" w:rsidRPr="00AC38E8">
                  <w:t>Total discount</w:t>
                </w:r>
              </w:sdtContent>
            </w:sdt>
            <w:r w:rsidR="00AC38E8">
              <w:t xml:space="preserve"> </w:t>
            </w:r>
          </w:p>
        </w:tc>
        <w:tc>
          <w:tcPr>
            <w:tcW w:w="1448" w:type="dxa"/>
            <w:tcBorders>
              <w:bottom w:val="single" w:sz="18" w:space="0" w:color="E6F2F1" w:themeColor="accent1" w:themeTint="33"/>
              <w:right w:val="single" w:sz="18" w:space="0" w:color="E6F2F1" w:themeColor="accent1" w:themeTint="33"/>
            </w:tcBorders>
            <w:shd w:val="clear" w:color="auto" w:fill="4D59E1" w:themeFill="accent5"/>
            <w:tcMar>
              <w:left w:w="216" w:type="dxa"/>
              <w:right w:w="216" w:type="dxa"/>
            </w:tcMar>
            <w:vAlign w:val="center"/>
          </w:tcPr>
          <w:p w14:paraId="74F4C9B9" w14:textId="77777777" w:rsidR="00B9273B" w:rsidRPr="00E219CD" w:rsidRDefault="00000000" w:rsidP="00AC38E8">
            <w:pPr>
              <w:pStyle w:val="TotalAmounts"/>
              <w:framePr w:wrap="around"/>
            </w:pPr>
            <w:sdt>
              <w:sdtPr>
                <w:id w:val="58291541"/>
                <w:placeholder>
                  <w:docPart w:val="8BB3BD792D154D94BFDCA7D83E2D7B5B"/>
                </w:placeholder>
                <w:showingPlcHdr/>
                <w15:appearance w15:val="hidden"/>
              </w:sdtPr>
              <w:sdtContent>
                <w:r w:rsidR="00AC38E8" w:rsidRPr="00AC38E8">
                  <w:t>$40.00</w:t>
                </w:r>
              </w:sdtContent>
            </w:sdt>
            <w:r w:rsidR="00AC38E8">
              <w:t xml:space="preserve"> </w:t>
            </w:r>
          </w:p>
        </w:tc>
        <w:tc>
          <w:tcPr>
            <w:tcW w:w="1253" w:type="dxa"/>
            <w:tcBorders>
              <w:left w:val="single" w:sz="18" w:space="0" w:color="E6F2F1" w:themeColor="accent1" w:themeTint="33"/>
              <w:bottom w:val="single" w:sz="18" w:space="0" w:color="E6F2F1" w:themeColor="accent1" w:themeTint="33"/>
            </w:tcBorders>
            <w:shd w:val="clear" w:color="auto" w:fill="4D59E1" w:themeFill="accent5"/>
            <w:tcMar>
              <w:left w:w="115" w:type="dxa"/>
              <w:right w:w="115" w:type="dxa"/>
            </w:tcMar>
            <w:vAlign w:val="center"/>
          </w:tcPr>
          <w:p w14:paraId="6DEBAB00" w14:textId="77777777" w:rsidR="00B9273B" w:rsidRPr="00E219CD" w:rsidRDefault="00000000" w:rsidP="00AC38E8">
            <w:pPr>
              <w:pStyle w:val="TotalAmounts"/>
              <w:framePr w:wrap="around"/>
            </w:pPr>
            <w:sdt>
              <w:sdtPr>
                <w:id w:val="-681670030"/>
                <w:placeholder>
                  <w:docPart w:val="6D3FF961376542459EF92C1FD6C31D6C"/>
                </w:placeholder>
                <w:showingPlcHdr/>
                <w15:appearance w15:val="hidden"/>
              </w:sdtPr>
              <w:sdtContent>
                <w:r w:rsidR="00AC38E8" w:rsidRPr="00AC38E8">
                  <w:t>$1400.00</w:t>
                </w:r>
              </w:sdtContent>
            </w:sdt>
            <w:r w:rsidR="00AC38E8">
              <w:t xml:space="preserve"> </w:t>
            </w:r>
          </w:p>
        </w:tc>
      </w:tr>
      <w:tr w:rsidR="00ED0F6D" w:rsidRPr="001C2122" w14:paraId="368F5EFA" w14:textId="77777777" w:rsidTr="00D92425">
        <w:trPr>
          <w:cantSplit/>
          <w:trHeight w:val="216"/>
        </w:trPr>
        <w:tc>
          <w:tcPr>
            <w:tcW w:w="810" w:type="dxa"/>
            <w:vAlign w:val="center"/>
          </w:tcPr>
          <w:p w14:paraId="3B9A70B6" w14:textId="77777777" w:rsidR="00B9273B" w:rsidRPr="00CE673C" w:rsidRDefault="00B9273B" w:rsidP="006F1D9A"/>
        </w:tc>
        <w:tc>
          <w:tcPr>
            <w:tcW w:w="900" w:type="dxa"/>
            <w:vAlign w:val="center"/>
          </w:tcPr>
          <w:p w14:paraId="2EE2B702" w14:textId="77777777" w:rsidR="00B9273B" w:rsidRPr="00CE673C" w:rsidRDefault="00B9273B" w:rsidP="006F1D9A"/>
        </w:tc>
        <w:tc>
          <w:tcPr>
            <w:tcW w:w="2610" w:type="dxa"/>
            <w:vAlign w:val="center"/>
          </w:tcPr>
          <w:p w14:paraId="4A9386BE" w14:textId="77777777" w:rsidR="00B9273B" w:rsidRPr="00CE673C" w:rsidRDefault="00B9273B" w:rsidP="006F1D9A"/>
        </w:tc>
        <w:tc>
          <w:tcPr>
            <w:tcW w:w="1800" w:type="dxa"/>
            <w:vAlign w:val="center"/>
          </w:tcPr>
          <w:p w14:paraId="18A4F7A6" w14:textId="77777777" w:rsidR="00B9273B" w:rsidRPr="002F1D64" w:rsidRDefault="00000000" w:rsidP="00202AD9">
            <w:pPr>
              <w:pStyle w:val="Heading2"/>
              <w:framePr w:wrap="around"/>
            </w:pPr>
            <w:sdt>
              <w:sdtPr>
                <w:alias w:val="Subtotal:"/>
                <w:tag w:val="Subtotal:"/>
                <w:id w:val="-825201664"/>
                <w:placeholder>
                  <w:docPart w:val="F1E6EBA3CB8B4BB58B2C9D539A24C1AC"/>
                </w:placeholder>
                <w:temporary/>
                <w:showingPlcHdr/>
                <w15:appearance w15:val="hidden"/>
              </w:sdtPr>
              <w:sdtContent>
                <w:r w:rsidR="00EB436E" w:rsidRPr="002F1D64">
                  <w:t>Subtotal</w:t>
                </w:r>
              </w:sdtContent>
            </w:sdt>
            <w:r w:rsidR="00AC38E8">
              <w:t xml:space="preserve"> </w:t>
            </w:r>
          </w:p>
        </w:tc>
        <w:tc>
          <w:tcPr>
            <w:tcW w:w="1448" w:type="dxa"/>
            <w:tcBorders>
              <w:top w:val="single" w:sz="18" w:space="0" w:color="E6F2F1" w:themeColor="accent1" w:themeTint="33"/>
            </w:tcBorders>
            <w:vAlign w:val="center"/>
          </w:tcPr>
          <w:p w14:paraId="0BBD5FDE" w14:textId="77777777" w:rsidR="00B9273B" w:rsidRPr="002F1D64" w:rsidRDefault="00B9273B" w:rsidP="006F1D9A">
            <w:pPr>
              <w:pStyle w:val="Heading2"/>
              <w:framePr w:hSpace="0" w:wrap="auto" w:yAlign="inline"/>
              <w:rPr>
                <w:color w:val="FFFFFF" w:themeColor="background1"/>
              </w:rPr>
            </w:pPr>
          </w:p>
        </w:tc>
        <w:tc>
          <w:tcPr>
            <w:tcW w:w="1253" w:type="dxa"/>
            <w:tcBorders>
              <w:top w:val="single" w:sz="18" w:space="0" w:color="E6F2F1" w:themeColor="accent1" w:themeTint="33"/>
              <w:bottom w:val="single" w:sz="18" w:space="0" w:color="E6F2F1" w:themeColor="accent1" w:themeTint="33"/>
            </w:tcBorders>
            <w:shd w:val="clear" w:color="auto" w:fill="4D59E1" w:themeFill="accent5"/>
            <w:tcMar>
              <w:left w:w="115" w:type="dxa"/>
              <w:right w:w="115" w:type="dxa"/>
            </w:tcMar>
            <w:vAlign w:val="center"/>
          </w:tcPr>
          <w:p w14:paraId="7B1382D7" w14:textId="77777777" w:rsidR="00B9273B" w:rsidRPr="00AC38E8" w:rsidRDefault="00000000" w:rsidP="00AC38E8">
            <w:pPr>
              <w:pStyle w:val="TotalAmounts"/>
              <w:framePr w:wrap="around"/>
            </w:pPr>
            <w:sdt>
              <w:sdtPr>
                <w:id w:val="-209423182"/>
                <w:placeholder>
                  <w:docPart w:val="C25CBB94A4F1426F9735FE91691D0B61"/>
                </w:placeholder>
                <w:showingPlcHdr/>
                <w15:appearance w15:val="hidden"/>
              </w:sdtPr>
              <w:sdtContent>
                <w:r w:rsidR="00AC38E8" w:rsidRPr="00AC38E8">
                  <w:t>$1360.00</w:t>
                </w:r>
              </w:sdtContent>
            </w:sdt>
            <w:r w:rsidR="00AC38E8" w:rsidRPr="00AC38E8">
              <w:t xml:space="preserve"> </w:t>
            </w:r>
          </w:p>
        </w:tc>
      </w:tr>
      <w:tr w:rsidR="00ED0F6D" w:rsidRPr="001C2122" w14:paraId="18503CAA" w14:textId="77777777" w:rsidTr="00D92425">
        <w:trPr>
          <w:cantSplit/>
          <w:trHeight w:val="216"/>
        </w:trPr>
        <w:tc>
          <w:tcPr>
            <w:tcW w:w="810" w:type="dxa"/>
            <w:vAlign w:val="center"/>
          </w:tcPr>
          <w:p w14:paraId="353B73D0" w14:textId="77777777" w:rsidR="00EB436E" w:rsidRPr="00CE673C" w:rsidRDefault="00EB436E" w:rsidP="006F1D9A"/>
        </w:tc>
        <w:tc>
          <w:tcPr>
            <w:tcW w:w="900" w:type="dxa"/>
            <w:vAlign w:val="center"/>
          </w:tcPr>
          <w:p w14:paraId="44D6C7FB" w14:textId="77777777" w:rsidR="00EB436E" w:rsidRPr="00CE673C" w:rsidRDefault="00EB436E" w:rsidP="006F1D9A"/>
        </w:tc>
        <w:tc>
          <w:tcPr>
            <w:tcW w:w="2610" w:type="dxa"/>
            <w:vAlign w:val="center"/>
          </w:tcPr>
          <w:p w14:paraId="7EC2C4B7" w14:textId="77777777" w:rsidR="00EB436E" w:rsidRPr="00CE673C" w:rsidRDefault="00EB436E" w:rsidP="006F1D9A"/>
        </w:tc>
        <w:tc>
          <w:tcPr>
            <w:tcW w:w="1800" w:type="dxa"/>
            <w:vAlign w:val="center"/>
          </w:tcPr>
          <w:p w14:paraId="1101AD33" w14:textId="77777777" w:rsidR="00EB436E" w:rsidRPr="002F1D64" w:rsidRDefault="00000000" w:rsidP="00202AD9">
            <w:pPr>
              <w:pStyle w:val="Heading2"/>
              <w:framePr w:wrap="around"/>
            </w:pPr>
            <w:sdt>
              <w:sdtPr>
                <w:id w:val="959834037"/>
                <w:placeholder>
                  <w:docPart w:val="B40C188CE353494981B7C111FF7877E5"/>
                </w:placeholder>
                <w:showingPlcHdr/>
                <w15:appearance w15:val="hidden"/>
              </w:sdtPr>
              <w:sdtContent>
                <w:r w:rsidR="00AC38E8" w:rsidRPr="00AC38E8">
                  <w:t>Sales tax</w:t>
                </w:r>
              </w:sdtContent>
            </w:sdt>
            <w:r w:rsidR="00AC38E8">
              <w:t xml:space="preserve"> </w:t>
            </w:r>
          </w:p>
        </w:tc>
        <w:tc>
          <w:tcPr>
            <w:tcW w:w="1448" w:type="dxa"/>
            <w:vAlign w:val="center"/>
          </w:tcPr>
          <w:p w14:paraId="085E35CD" w14:textId="77777777" w:rsidR="00EB436E" w:rsidRPr="002F1D64" w:rsidRDefault="00EB436E" w:rsidP="006F1D9A">
            <w:pPr>
              <w:pStyle w:val="Heading2"/>
              <w:framePr w:hSpace="0" w:wrap="auto" w:yAlign="inline"/>
              <w:rPr>
                <w:color w:val="FFFFFF" w:themeColor="background1"/>
              </w:rPr>
            </w:pPr>
          </w:p>
        </w:tc>
        <w:tc>
          <w:tcPr>
            <w:tcW w:w="1253" w:type="dxa"/>
            <w:tcBorders>
              <w:top w:val="single" w:sz="18" w:space="0" w:color="E6F2F1" w:themeColor="accent1" w:themeTint="33"/>
              <w:bottom w:val="single" w:sz="18" w:space="0" w:color="E6F2F1" w:themeColor="accent1" w:themeTint="33"/>
            </w:tcBorders>
            <w:shd w:val="clear" w:color="auto" w:fill="4D59E1" w:themeFill="accent5"/>
            <w:tcMar>
              <w:left w:w="115" w:type="dxa"/>
              <w:right w:w="115" w:type="dxa"/>
            </w:tcMar>
            <w:vAlign w:val="center"/>
          </w:tcPr>
          <w:p w14:paraId="2142BCC3" w14:textId="77777777" w:rsidR="00EB436E" w:rsidRPr="00AC38E8" w:rsidRDefault="00000000" w:rsidP="00AC38E8">
            <w:pPr>
              <w:pStyle w:val="TotalAmounts"/>
              <w:framePr w:wrap="around"/>
            </w:pPr>
            <w:sdt>
              <w:sdtPr>
                <w:id w:val="705837678"/>
                <w:placeholder>
                  <w:docPart w:val="BBF68C6967224D17A357380F741A5D1F"/>
                </w:placeholder>
                <w:showingPlcHdr/>
                <w15:appearance w15:val="hidden"/>
              </w:sdtPr>
              <w:sdtContent>
                <w:r w:rsidR="00AC38E8" w:rsidRPr="00AC38E8">
                  <w:t>$84.00</w:t>
                </w:r>
              </w:sdtContent>
            </w:sdt>
            <w:r w:rsidR="00AC38E8" w:rsidRPr="00AC38E8">
              <w:t xml:space="preserve"> </w:t>
            </w:r>
          </w:p>
        </w:tc>
      </w:tr>
      <w:tr w:rsidR="00ED0F6D" w:rsidRPr="001C2122" w14:paraId="2B39627C" w14:textId="77777777" w:rsidTr="00D92425">
        <w:trPr>
          <w:cantSplit/>
          <w:trHeight w:val="216"/>
        </w:trPr>
        <w:tc>
          <w:tcPr>
            <w:tcW w:w="810" w:type="dxa"/>
            <w:vAlign w:val="center"/>
          </w:tcPr>
          <w:p w14:paraId="59340598" w14:textId="77777777" w:rsidR="00EB436E" w:rsidRPr="00CE673C" w:rsidRDefault="00EB436E" w:rsidP="006F1D9A"/>
        </w:tc>
        <w:tc>
          <w:tcPr>
            <w:tcW w:w="900" w:type="dxa"/>
            <w:vAlign w:val="center"/>
          </w:tcPr>
          <w:p w14:paraId="3BC78F21" w14:textId="77777777" w:rsidR="00EB436E" w:rsidRPr="00CE673C" w:rsidRDefault="00EB436E" w:rsidP="006F1D9A"/>
        </w:tc>
        <w:tc>
          <w:tcPr>
            <w:tcW w:w="2610" w:type="dxa"/>
            <w:vAlign w:val="center"/>
          </w:tcPr>
          <w:p w14:paraId="71CAC8F1" w14:textId="77777777" w:rsidR="00EB436E" w:rsidRPr="00CE673C" w:rsidRDefault="00EB436E" w:rsidP="006F1D9A"/>
        </w:tc>
        <w:tc>
          <w:tcPr>
            <w:tcW w:w="1800" w:type="dxa"/>
            <w:vAlign w:val="center"/>
          </w:tcPr>
          <w:p w14:paraId="0B8BAB3B" w14:textId="77777777" w:rsidR="00EB436E" w:rsidRPr="002F1D64" w:rsidRDefault="00000000" w:rsidP="00202AD9">
            <w:pPr>
              <w:pStyle w:val="Heading2"/>
              <w:framePr w:wrap="around"/>
            </w:pPr>
            <w:sdt>
              <w:sdtPr>
                <w:alias w:val="Total:"/>
                <w:tag w:val="Total:"/>
                <w:id w:val="933556972"/>
                <w:placeholder>
                  <w:docPart w:val="5244ADC75EBF4C9EAA524AE408E87D8E"/>
                </w:placeholder>
                <w:temporary/>
                <w:showingPlcHdr/>
                <w15:appearance w15:val="hidden"/>
              </w:sdtPr>
              <w:sdtContent>
                <w:r w:rsidR="00EB436E" w:rsidRPr="002F1D64">
                  <w:t>Total</w:t>
                </w:r>
              </w:sdtContent>
            </w:sdt>
            <w:r w:rsidR="00AC38E8">
              <w:t xml:space="preserve"> </w:t>
            </w:r>
          </w:p>
        </w:tc>
        <w:tc>
          <w:tcPr>
            <w:tcW w:w="1448" w:type="dxa"/>
            <w:vAlign w:val="center"/>
          </w:tcPr>
          <w:p w14:paraId="0834BCA5" w14:textId="77777777" w:rsidR="00EB436E" w:rsidRPr="002F1D64" w:rsidRDefault="00EB436E" w:rsidP="006F1D9A">
            <w:pPr>
              <w:pStyle w:val="Heading2"/>
              <w:framePr w:hSpace="0" w:wrap="auto" w:yAlign="inline"/>
              <w:rPr>
                <w:color w:val="FFFFFF" w:themeColor="background1"/>
              </w:rPr>
            </w:pPr>
          </w:p>
        </w:tc>
        <w:tc>
          <w:tcPr>
            <w:tcW w:w="1253" w:type="dxa"/>
            <w:tcBorders>
              <w:top w:val="single" w:sz="18" w:space="0" w:color="E6F2F1" w:themeColor="accent1" w:themeTint="33"/>
            </w:tcBorders>
            <w:shd w:val="clear" w:color="auto" w:fill="4D59E1" w:themeFill="accent5"/>
            <w:tcMar>
              <w:left w:w="115" w:type="dxa"/>
              <w:right w:w="115" w:type="dxa"/>
            </w:tcMar>
            <w:vAlign w:val="center"/>
          </w:tcPr>
          <w:p w14:paraId="6A35C0FC" w14:textId="77777777" w:rsidR="00EB436E" w:rsidRPr="00AC38E8" w:rsidRDefault="00000000" w:rsidP="00AC38E8">
            <w:pPr>
              <w:pStyle w:val="TotalAmounts"/>
              <w:framePr w:wrap="around"/>
            </w:pPr>
            <w:sdt>
              <w:sdtPr>
                <w:id w:val="428244748"/>
                <w:placeholder>
                  <w:docPart w:val="1959C85414F644D0B029742B744458A6"/>
                </w:placeholder>
                <w:showingPlcHdr/>
                <w15:appearance w15:val="hidden"/>
              </w:sdtPr>
              <w:sdtContent>
                <w:r w:rsidR="00AC38E8" w:rsidRPr="00AC38E8">
                  <w:t>$1444.00</w:t>
                </w:r>
              </w:sdtContent>
            </w:sdt>
            <w:r w:rsidR="00AC38E8" w:rsidRPr="00AC38E8">
              <w:t xml:space="preserve"> </w:t>
            </w:r>
          </w:p>
        </w:tc>
      </w:tr>
    </w:tbl>
    <w:p w14:paraId="5383E7D7" w14:textId="77777777" w:rsidR="00690CBA" w:rsidRDefault="00654929" w:rsidP="009A170A">
      <w:pPr>
        <w:pStyle w:val="ThankYou"/>
      </w:pPr>
      <w:r>
        <w:rPr>
          <w:noProof/>
          <w:color w:val="000000" w:themeColor="text1"/>
        </w:rPr>
        <w:drawing>
          <wp:inline distT="0" distB="0" distL="0" distR="0" wp14:anchorId="7AA88CD4" wp14:editId="2F2F9B3A">
            <wp:extent cx="1280826" cy="760491"/>
            <wp:effectExtent l="0" t="0" r="0" b="1905"/>
            <wp:docPr id="1168865549" name="Graphic 1" descr="Illustration of someone on a bicyc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865549" name="Graphic 1" descr="Illustration of someone on a bicycle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0826" cy="760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5000" w:type="pct"/>
        <w:tblBorders>
          <w:top w:val="single" w:sz="12" w:space="0" w:color="4D59E1" w:themeColor="accent5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  <w:tblDescription w:val="Enter Payment Method, Check number, and Job in this table"/>
      </w:tblPr>
      <w:tblGrid>
        <w:gridCol w:w="2070"/>
        <w:gridCol w:w="3856"/>
        <w:gridCol w:w="2723"/>
        <w:gridCol w:w="2151"/>
      </w:tblGrid>
      <w:tr w:rsidR="003A422E" w:rsidRPr="000D6AA3" w14:paraId="1A42814A" w14:textId="77777777" w:rsidTr="00516BD6">
        <w:trPr>
          <w:trHeight w:val="331"/>
        </w:trPr>
        <w:tc>
          <w:tcPr>
            <w:tcW w:w="2070" w:type="dxa"/>
            <w:vMerge w:val="restart"/>
            <w:tcBorders>
              <w:top w:val="nil"/>
            </w:tcBorders>
          </w:tcPr>
          <w:p w14:paraId="0662172C" w14:textId="77777777" w:rsidR="003A422E" w:rsidRPr="00003107" w:rsidRDefault="00000000" w:rsidP="00516BD6">
            <w:pPr>
              <w:pStyle w:val="ThankYou"/>
            </w:pPr>
            <w:sdt>
              <w:sdtPr>
                <w:id w:val="-954704873"/>
                <w:placeholder>
                  <w:docPart w:val="596DA627C88B430890AD3F8E6EA64578"/>
                </w:placeholder>
                <w:showingPlcHdr/>
                <w15:appearance w15:val="hidden"/>
              </w:sdtPr>
              <w:sdtContent>
                <w:r w:rsidR="00AC38E8" w:rsidRPr="00AC38E8">
                  <w:t>thank you for your business!</w:t>
                </w:r>
              </w:sdtContent>
            </w:sdt>
            <w:r w:rsidR="00AC38E8">
              <w:t xml:space="preserve"> </w:t>
            </w:r>
          </w:p>
        </w:tc>
        <w:tc>
          <w:tcPr>
            <w:tcW w:w="3856" w:type="dxa"/>
            <w:vAlign w:val="center"/>
          </w:tcPr>
          <w:p w14:paraId="7C1FB452" w14:textId="77777777" w:rsidR="003A422E" w:rsidRPr="000F688B" w:rsidRDefault="00000000" w:rsidP="000F688B">
            <w:sdt>
              <w:sdtPr>
                <w:id w:val="421844348"/>
                <w:placeholder>
                  <w:docPart w:val="65F59442F8F64ADAAA5F4340C0F377B4"/>
                </w:placeholder>
                <w:showingPlcHdr/>
                <w15:appearance w15:val="hidden"/>
              </w:sdtPr>
              <w:sdtContent>
                <w:r w:rsidR="00AC38E8" w:rsidRPr="000F688B">
                  <w:t>Adventure Cycle Works</w:t>
                </w:r>
              </w:sdtContent>
            </w:sdt>
            <w:r w:rsidR="00AC38E8" w:rsidRPr="000F688B">
              <w:t xml:space="preserve"> </w:t>
            </w:r>
          </w:p>
        </w:tc>
        <w:tc>
          <w:tcPr>
            <w:tcW w:w="2723" w:type="dxa"/>
            <w:vAlign w:val="center"/>
          </w:tcPr>
          <w:p w14:paraId="6755969D" w14:textId="77777777" w:rsidR="003A422E" w:rsidRPr="000F688B" w:rsidRDefault="00000000" w:rsidP="000F688B">
            <w:sdt>
              <w:sdtPr>
                <w:id w:val="-1652521072"/>
                <w:placeholder>
                  <w:docPart w:val="40960BBAA18648389B86F0D348B72ABA"/>
                </w:placeholder>
                <w:showingPlcHdr/>
                <w15:appearance w15:val="hidden"/>
              </w:sdtPr>
              <w:sdtContent>
                <w:r w:rsidR="000F688B" w:rsidRPr="000F688B">
                  <w:t>987 6th Ave</w:t>
                </w:r>
              </w:sdtContent>
            </w:sdt>
            <w:r w:rsidR="000F688B" w:rsidRPr="000F688B">
              <w:t xml:space="preserve"> </w:t>
            </w:r>
          </w:p>
        </w:tc>
        <w:tc>
          <w:tcPr>
            <w:tcW w:w="2151" w:type="dxa"/>
            <w:vAlign w:val="center"/>
          </w:tcPr>
          <w:p w14:paraId="597FE35E" w14:textId="77777777" w:rsidR="003A422E" w:rsidRPr="000F688B" w:rsidRDefault="00000000" w:rsidP="000F688B">
            <w:sdt>
              <w:sdtPr>
                <w:id w:val="-940533474"/>
                <w:placeholder>
                  <w:docPart w:val="D4D0BFBB437A427DB23ABB04821B6866"/>
                </w:placeholder>
                <w:showingPlcHdr/>
                <w15:appearance w15:val="hidden"/>
              </w:sdtPr>
              <w:sdtContent>
                <w:r w:rsidR="000F688B" w:rsidRPr="000F688B">
                  <w:t>P (201) 555-0110</w:t>
                </w:r>
              </w:sdtContent>
            </w:sdt>
          </w:p>
        </w:tc>
      </w:tr>
      <w:tr w:rsidR="003A422E" w:rsidRPr="001C2122" w14:paraId="71A5B555" w14:textId="77777777" w:rsidTr="00516BD6">
        <w:trPr>
          <w:trHeight w:val="363"/>
        </w:trPr>
        <w:tc>
          <w:tcPr>
            <w:tcW w:w="2070" w:type="dxa"/>
            <w:vMerge/>
            <w:tcBorders>
              <w:top w:val="nil"/>
            </w:tcBorders>
            <w:vAlign w:val="center"/>
          </w:tcPr>
          <w:p w14:paraId="0466BC31" w14:textId="77777777" w:rsidR="003A422E" w:rsidRPr="001C2122" w:rsidRDefault="003A422E" w:rsidP="00A82F15"/>
        </w:tc>
        <w:tc>
          <w:tcPr>
            <w:tcW w:w="3856" w:type="dxa"/>
            <w:vAlign w:val="center"/>
          </w:tcPr>
          <w:p w14:paraId="744E6223" w14:textId="77777777" w:rsidR="003A422E" w:rsidRPr="000F688B" w:rsidRDefault="00000000" w:rsidP="000F688B">
            <w:sdt>
              <w:sdtPr>
                <w:id w:val="2117941035"/>
                <w:placeholder>
                  <w:docPart w:val="09698BF4D9DC4E40AD766803E52CB64C"/>
                </w:placeholder>
                <w:showingPlcHdr/>
                <w15:appearance w15:val="hidden"/>
              </w:sdtPr>
              <w:sdtContent>
                <w:r w:rsidR="000F688B" w:rsidRPr="000F688B">
                  <w:t>adventure@example.com</w:t>
                </w:r>
              </w:sdtContent>
            </w:sdt>
            <w:r w:rsidR="000F688B" w:rsidRPr="000F688B">
              <w:t xml:space="preserve"> </w:t>
            </w:r>
          </w:p>
        </w:tc>
        <w:tc>
          <w:tcPr>
            <w:tcW w:w="2723" w:type="dxa"/>
            <w:vAlign w:val="center"/>
          </w:tcPr>
          <w:p w14:paraId="7E17DDB6" w14:textId="77777777" w:rsidR="003A422E" w:rsidRPr="000F688B" w:rsidRDefault="00000000" w:rsidP="000F688B">
            <w:sdt>
              <w:sdtPr>
                <w:id w:val="877971353"/>
                <w:placeholder>
                  <w:docPart w:val="C52F9FDC99B647678E43294D0D2C4C2F"/>
                </w:placeholder>
                <w:showingPlcHdr/>
                <w15:appearance w15:val="hidden"/>
              </w:sdtPr>
              <w:sdtContent>
                <w:r w:rsidR="000F688B" w:rsidRPr="000F688B">
                  <w:t>Santa Fe, NM 98765</w:t>
                </w:r>
              </w:sdtContent>
            </w:sdt>
            <w:r w:rsidR="000F688B" w:rsidRPr="000F688B">
              <w:t xml:space="preserve"> </w:t>
            </w:r>
          </w:p>
        </w:tc>
        <w:tc>
          <w:tcPr>
            <w:tcW w:w="2151" w:type="dxa"/>
            <w:vAlign w:val="center"/>
          </w:tcPr>
          <w:p w14:paraId="74A178D7" w14:textId="77777777" w:rsidR="003A422E" w:rsidRPr="000F688B" w:rsidRDefault="00000000" w:rsidP="000F688B">
            <w:sdt>
              <w:sdtPr>
                <w:id w:val="-169645442"/>
                <w:placeholder>
                  <w:docPart w:val="AA51DDCFCDDB489A811120F55369C3DB"/>
                </w:placeholder>
                <w:showingPlcHdr/>
                <w15:appearance w15:val="hidden"/>
              </w:sdtPr>
              <w:sdtContent>
                <w:r w:rsidR="000F688B" w:rsidRPr="000F688B">
                  <w:t>F (201) 555-0111</w:t>
                </w:r>
              </w:sdtContent>
            </w:sdt>
          </w:p>
        </w:tc>
      </w:tr>
      <w:tr w:rsidR="003A422E" w:rsidRPr="001C2122" w14:paraId="25EF4D49" w14:textId="77777777" w:rsidTr="00516BD6">
        <w:trPr>
          <w:trHeight w:val="363"/>
        </w:trPr>
        <w:tc>
          <w:tcPr>
            <w:tcW w:w="2070" w:type="dxa"/>
            <w:vMerge/>
            <w:tcBorders>
              <w:top w:val="nil"/>
            </w:tcBorders>
            <w:vAlign w:val="center"/>
          </w:tcPr>
          <w:p w14:paraId="7D2A6700" w14:textId="77777777" w:rsidR="003A422E" w:rsidRPr="001C2122" w:rsidRDefault="003A422E" w:rsidP="00A82F15"/>
        </w:tc>
        <w:tc>
          <w:tcPr>
            <w:tcW w:w="3856" w:type="dxa"/>
            <w:vAlign w:val="center"/>
          </w:tcPr>
          <w:p w14:paraId="5EBE6535" w14:textId="77777777" w:rsidR="003A422E" w:rsidRPr="001D4622" w:rsidRDefault="003A422E" w:rsidP="001D4622">
            <w:pPr>
              <w:pStyle w:val="FooterContact"/>
            </w:pPr>
          </w:p>
        </w:tc>
        <w:tc>
          <w:tcPr>
            <w:tcW w:w="2723" w:type="dxa"/>
            <w:vAlign w:val="center"/>
          </w:tcPr>
          <w:p w14:paraId="493D85FC" w14:textId="77777777" w:rsidR="003A422E" w:rsidRPr="001D4622" w:rsidRDefault="003A422E" w:rsidP="001D4622">
            <w:pPr>
              <w:pStyle w:val="FooterContact"/>
            </w:pPr>
          </w:p>
        </w:tc>
        <w:tc>
          <w:tcPr>
            <w:tcW w:w="2151" w:type="dxa"/>
            <w:vAlign w:val="center"/>
          </w:tcPr>
          <w:p w14:paraId="5849E552" w14:textId="77777777" w:rsidR="003A422E" w:rsidRPr="001D4622" w:rsidRDefault="003A422E" w:rsidP="001D4622">
            <w:pPr>
              <w:pStyle w:val="FooterContact"/>
            </w:pPr>
          </w:p>
        </w:tc>
      </w:tr>
    </w:tbl>
    <w:p w14:paraId="6874C2D5" w14:textId="77777777" w:rsidR="00CA1C8D" w:rsidRPr="00F32D5F" w:rsidRDefault="00CA1C8D" w:rsidP="00F76DC2">
      <w:pPr>
        <w:pStyle w:val="FooterContact"/>
      </w:pPr>
    </w:p>
    <w:sectPr w:rsidR="00CA1C8D" w:rsidRPr="00F32D5F" w:rsidSect="00507699">
      <w:pgSz w:w="12240" w:h="15840"/>
      <w:pgMar w:top="603" w:right="720" w:bottom="30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BD7578" w14:textId="77777777" w:rsidR="00D456BA" w:rsidRDefault="00D456BA" w:rsidP="00B9273B">
      <w:r>
        <w:separator/>
      </w:r>
    </w:p>
  </w:endnote>
  <w:endnote w:type="continuationSeparator" w:id="0">
    <w:p w14:paraId="721F3CDB" w14:textId="77777777" w:rsidR="00D456BA" w:rsidRDefault="00D456BA" w:rsidP="00B9273B">
      <w:r>
        <w:continuationSeparator/>
      </w:r>
    </w:p>
  </w:endnote>
  <w:endnote w:type="continuationNotice" w:id="1">
    <w:p w14:paraId="35B852D0" w14:textId="77777777" w:rsidR="00D456BA" w:rsidRDefault="00D456B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6EEA4B" w14:textId="77777777" w:rsidR="00D456BA" w:rsidRDefault="00D456BA" w:rsidP="00B9273B">
      <w:r>
        <w:separator/>
      </w:r>
    </w:p>
  </w:footnote>
  <w:footnote w:type="continuationSeparator" w:id="0">
    <w:p w14:paraId="37E66691" w14:textId="77777777" w:rsidR="00D456BA" w:rsidRDefault="00D456BA" w:rsidP="00B9273B">
      <w:r>
        <w:continuationSeparator/>
      </w:r>
    </w:p>
  </w:footnote>
  <w:footnote w:type="continuationNotice" w:id="1">
    <w:p w14:paraId="2C2ABE2D" w14:textId="77777777" w:rsidR="00D456BA" w:rsidRDefault="00D456B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626352FF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Logo placeholder" style="width:68.25pt;height:33.75pt" o:bullet="t">
        <v:imagedata r:id="rId1" o:title="template_logo"/>
      </v:shape>
    </w:pict>
  </w:numPicBullet>
  <w:abstractNum w:abstractNumId="0" w15:restartNumberingAfterBreak="0">
    <w:nsid w:val="FFFFFF7C"/>
    <w:multiLevelType w:val="singleLevel"/>
    <w:tmpl w:val="B88441B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5CC81C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AC6AA0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5E62CB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3A499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F1E1C9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BEA3A8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160E20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5E205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A1E1F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5A3F3D"/>
    <w:multiLevelType w:val="hybridMultilevel"/>
    <w:tmpl w:val="23BC29EE"/>
    <w:lvl w:ilvl="0" w:tplc="04C2F4F8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475530157">
    <w:abstractNumId w:val="10"/>
  </w:num>
  <w:num w:numId="2" w16cid:durableId="132335052">
    <w:abstractNumId w:val="9"/>
  </w:num>
  <w:num w:numId="3" w16cid:durableId="2090148505">
    <w:abstractNumId w:val="7"/>
  </w:num>
  <w:num w:numId="4" w16cid:durableId="1857768158">
    <w:abstractNumId w:val="6"/>
  </w:num>
  <w:num w:numId="5" w16cid:durableId="225653777">
    <w:abstractNumId w:val="5"/>
  </w:num>
  <w:num w:numId="6" w16cid:durableId="1605531991">
    <w:abstractNumId w:val="4"/>
  </w:num>
  <w:num w:numId="7" w16cid:durableId="1339118842">
    <w:abstractNumId w:val="8"/>
  </w:num>
  <w:num w:numId="8" w16cid:durableId="1033925371">
    <w:abstractNumId w:val="3"/>
  </w:num>
  <w:num w:numId="9" w16cid:durableId="1651517888">
    <w:abstractNumId w:val="2"/>
  </w:num>
  <w:num w:numId="10" w16cid:durableId="1299804328">
    <w:abstractNumId w:val="1"/>
  </w:num>
  <w:num w:numId="11" w16cid:durableId="21320907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7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B81"/>
    <w:rsid w:val="00003107"/>
    <w:rsid w:val="0000441B"/>
    <w:rsid w:val="00010191"/>
    <w:rsid w:val="00016B67"/>
    <w:rsid w:val="0002039C"/>
    <w:rsid w:val="000322B6"/>
    <w:rsid w:val="00041E62"/>
    <w:rsid w:val="000561F9"/>
    <w:rsid w:val="000601C9"/>
    <w:rsid w:val="0006482D"/>
    <w:rsid w:val="000653AC"/>
    <w:rsid w:val="00070DDD"/>
    <w:rsid w:val="000804AE"/>
    <w:rsid w:val="00094EBA"/>
    <w:rsid w:val="000A1E0D"/>
    <w:rsid w:val="000C05A5"/>
    <w:rsid w:val="000C1D0E"/>
    <w:rsid w:val="000C6972"/>
    <w:rsid w:val="000D6AA3"/>
    <w:rsid w:val="000E042A"/>
    <w:rsid w:val="000F688B"/>
    <w:rsid w:val="000F6B47"/>
    <w:rsid w:val="000F7D4F"/>
    <w:rsid w:val="00100B6A"/>
    <w:rsid w:val="00114789"/>
    <w:rsid w:val="00122A5C"/>
    <w:rsid w:val="001322E5"/>
    <w:rsid w:val="00140EA0"/>
    <w:rsid w:val="00142356"/>
    <w:rsid w:val="00147AF2"/>
    <w:rsid w:val="00151724"/>
    <w:rsid w:val="00170890"/>
    <w:rsid w:val="00171892"/>
    <w:rsid w:val="001825D6"/>
    <w:rsid w:val="00183262"/>
    <w:rsid w:val="0018713B"/>
    <w:rsid w:val="00196DDE"/>
    <w:rsid w:val="001975BE"/>
    <w:rsid w:val="001A4753"/>
    <w:rsid w:val="001C5952"/>
    <w:rsid w:val="001D4622"/>
    <w:rsid w:val="001E4A8B"/>
    <w:rsid w:val="001F0F9F"/>
    <w:rsid w:val="001F1A47"/>
    <w:rsid w:val="00202AD9"/>
    <w:rsid w:val="00202E66"/>
    <w:rsid w:val="00204455"/>
    <w:rsid w:val="002055AA"/>
    <w:rsid w:val="00224CB2"/>
    <w:rsid w:val="0023790B"/>
    <w:rsid w:val="002412B1"/>
    <w:rsid w:val="00244B91"/>
    <w:rsid w:val="002455B1"/>
    <w:rsid w:val="002523E9"/>
    <w:rsid w:val="00260E63"/>
    <w:rsid w:val="002614C7"/>
    <w:rsid w:val="00277593"/>
    <w:rsid w:val="00286B62"/>
    <w:rsid w:val="002A3167"/>
    <w:rsid w:val="002B5CEA"/>
    <w:rsid w:val="002B6A55"/>
    <w:rsid w:val="002C7FEA"/>
    <w:rsid w:val="002D1F46"/>
    <w:rsid w:val="002E603B"/>
    <w:rsid w:val="002F152A"/>
    <w:rsid w:val="002F1D64"/>
    <w:rsid w:val="002F2F9B"/>
    <w:rsid w:val="002F6035"/>
    <w:rsid w:val="00304275"/>
    <w:rsid w:val="00311C97"/>
    <w:rsid w:val="003272DA"/>
    <w:rsid w:val="0035067A"/>
    <w:rsid w:val="003519B3"/>
    <w:rsid w:val="00354F24"/>
    <w:rsid w:val="00365251"/>
    <w:rsid w:val="00372AAA"/>
    <w:rsid w:val="00375EDF"/>
    <w:rsid w:val="003814AA"/>
    <w:rsid w:val="003A1E98"/>
    <w:rsid w:val="003A422E"/>
    <w:rsid w:val="003B1554"/>
    <w:rsid w:val="003C25EA"/>
    <w:rsid w:val="003E429E"/>
    <w:rsid w:val="003E5FCD"/>
    <w:rsid w:val="003F05D3"/>
    <w:rsid w:val="003F56CA"/>
    <w:rsid w:val="003F646A"/>
    <w:rsid w:val="0041617F"/>
    <w:rsid w:val="00441785"/>
    <w:rsid w:val="00442CDA"/>
    <w:rsid w:val="004479BD"/>
    <w:rsid w:val="0045588D"/>
    <w:rsid w:val="004664E9"/>
    <w:rsid w:val="004842FA"/>
    <w:rsid w:val="004C27D9"/>
    <w:rsid w:val="004D0FE0"/>
    <w:rsid w:val="004D2A78"/>
    <w:rsid w:val="004D4169"/>
    <w:rsid w:val="004E5304"/>
    <w:rsid w:val="004F202D"/>
    <w:rsid w:val="00505D86"/>
    <w:rsid w:val="00507699"/>
    <w:rsid w:val="00512746"/>
    <w:rsid w:val="00516296"/>
    <w:rsid w:val="00516BD6"/>
    <w:rsid w:val="005209B5"/>
    <w:rsid w:val="00521569"/>
    <w:rsid w:val="005241D3"/>
    <w:rsid w:val="005309F7"/>
    <w:rsid w:val="00541ED7"/>
    <w:rsid w:val="00542BA4"/>
    <w:rsid w:val="005517D5"/>
    <w:rsid w:val="005574EB"/>
    <w:rsid w:val="0056619A"/>
    <w:rsid w:val="00572874"/>
    <w:rsid w:val="005814BE"/>
    <w:rsid w:val="00586059"/>
    <w:rsid w:val="005865E7"/>
    <w:rsid w:val="005A3E43"/>
    <w:rsid w:val="005A7B81"/>
    <w:rsid w:val="005B6173"/>
    <w:rsid w:val="005B63D9"/>
    <w:rsid w:val="005B7A42"/>
    <w:rsid w:val="005E0817"/>
    <w:rsid w:val="005E16C2"/>
    <w:rsid w:val="005E523F"/>
    <w:rsid w:val="005E5E37"/>
    <w:rsid w:val="00644CD7"/>
    <w:rsid w:val="00650421"/>
    <w:rsid w:val="00651019"/>
    <w:rsid w:val="00652856"/>
    <w:rsid w:val="00653F29"/>
    <w:rsid w:val="00654929"/>
    <w:rsid w:val="00657E70"/>
    <w:rsid w:val="00663E19"/>
    <w:rsid w:val="00673D39"/>
    <w:rsid w:val="00680EBB"/>
    <w:rsid w:val="00690CBA"/>
    <w:rsid w:val="006A3CD5"/>
    <w:rsid w:val="006A7D2D"/>
    <w:rsid w:val="006B5C6C"/>
    <w:rsid w:val="006C6AB1"/>
    <w:rsid w:val="006E46B2"/>
    <w:rsid w:val="006F1D9A"/>
    <w:rsid w:val="00702DD5"/>
    <w:rsid w:val="00703763"/>
    <w:rsid w:val="00704A60"/>
    <w:rsid w:val="00704C33"/>
    <w:rsid w:val="00705699"/>
    <w:rsid w:val="00724710"/>
    <w:rsid w:val="007264EA"/>
    <w:rsid w:val="00733B67"/>
    <w:rsid w:val="007378AC"/>
    <w:rsid w:val="0074178C"/>
    <w:rsid w:val="00743FFD"/>
    <w:rsid w:val="0075184C"/>
    <w:rsid w:val="00755F57"/>
    <w:rsid w:val="00756733"/>
    <w:rsid w:val="007615E6"/>
    <w:rsid w:val="00763EA8"/>
    <w:rsid w:val="00784E32"/>
    <w:rsid w:val="007A65D4"/>
    <w:rsid w:val="007B0368"/>
    <w:rsid w:val="007B38EB"/>
    <w:rsid w:val="007C5D6C"/>
    <w:rsid w:val="007D0CB9"/>
    <w:rsid w:val="007E22BF"/>
    <w:rsid w:val="007E7799"/>
    <w:rsid w:val="007F20AC"/>
    <w:rsid w:val="007F242B"/>
    <w:rsid w:val="00803414"/>
    <w:rsid w:val="0080481B"/>
    <w:rsid w:val="00806AEC"/>
    <w:rsid w:val="008104F0"/>
    <w:rsid w:val="00811146"/>
    <w:rsid w:val="008171B1"/>
    <w:rsid w:val="00820427"/>
    <w:rsid w:val="00824376"/>
    <w:rsid w:val="00835D80"/>
    <w:rsid w:val="00851C98"/>
    <w:rsid w:val="00861BF1"/>
    <w:rsid w:val="00881A44"/>
    <w:rsid w:val="00885596"/>
    <w:rsid w:val="0089091B"/>
    <w:rsid w:val="008A24B4"/>
    <w:rsid w:val="008C3CAB"/>
    <w:rsid w:val="008C5A0E"/>
    <w:rsid w:val="008E1963"/>
    <w:rsid w:val="008E45DF"/>
    <w:rsid w:val="00902490"/>
    <w:rsid w:val="00903493"/>
    <w:rsid w:val="0091111D"/>
    <w:rsid w:val="009123ED"/>
    <w:rsid w:val="009355BA"/>
    <w:rsid w:val="009401B8"/>
    <w:rsid w:val="00953D43"/>
    <w:rsid w:val="00954190"/>
    <w:rsid w:val="00954EF9"/>
    <w:rsid w:val="009661EA"/>
    <w:rsid w:val="00966847"/>
    <w:rsid w:val="00993556"/>
    <w:rsid w:val="00993C35"/>
    <w:rsid w:val="009A0A91"/>
    <w:rsid w:val="009A13C5"/>
    <w:rsid w:val="009A170A"/>
    <w:rsid w:val="009C1689"/>
    <w:rsid w:val="009C3263"/>
    <w:rsid w:val="009D0ECF"/>
    <w:rsid w:val="009D6DA3"/>
    <w:rsid w:val="009D7158"/>
    <w:rsid w:val="009E071E"/>
    <w:rsid w:val="009E0BCC"/>
    <w:rsid w:val="009F5BCA"/>
    <w:rsid w:val="00A21EB8"/>
    <w:rsid w:val="00A27923"/>
    <w:rsid w:val="00A42A8C"/>
    <w:rsid w:val="00A43A22"/>
    <w:rsid w:val="00A472D4"/>
    <w:rsid w:val="00A54A6E"/>
    <w:rsid w:val="00A60D95"/>
    <w:rsid w:val="00A63377"/>
    <w:rsid w:val="00A766F7"/>
    <w:rsid w:val="00A8184B"/>
    <w:rsid w:val="00A83C6D"/>
    <w:rsid w:val="00A87BAC"/>
    <w:rsid w:val="00A87FED"/>
    <w:rsid w:val="00A908B1"/>
    <w:rsid w:val="00AA16FA"/>
    <w:rsid w:val="00AC2949"/>
    <w:rsid w:val="00AC38E8"/>
    <w:rsid w:val="00AD1385"/>
    <w:rsid w:val="00AD6D18"/>
    <w:rsid w:val="00AD6E6B"/>
    <w:rsid w:val="00B03DB3"/>
    <w:rsid w:val="00B3637F"/>
    <w:rsid w:val="00B451AC"/>
    <w:rsid w:val="00B46A64"/>
    <w:rsid w:val="00B52B24"/>
    <w:rsid w:val="00B629A1"/>
    <w:rsid w:val="00B6584F"/>
    <w:rsid w:val="00B707FF"/>
    <w:rsid w:val="00B9178F"/>
    <w:rsid w:val="00B9273B"/>
    <w:rsid w:val="00BB3E1D"/>
    <w:rsid w:val="00BD0FD2"/>
    <w:rsid w:val="00BF1FC0"/>
    <w:rsid w:val="00BF45A4"/>
    <w:rsid w:val="00C04171"/>
    <w:rsid w:val="00C13151"/>
    <w:rsid w:val="00C157A5"/>
    <w:rsid w:val="00C24FD0"/>
    <w:rsid w:val="00C25F37"/>
    <w:rsid w:val="00C32590"/>
    <w:rsid w:val="00C432E8"/>
    <w:rsid w:val="00C50F0E"/>
    <w:rsid w:val="00C579DD"/>
    <w:rsid w:val="00C57DEC"/>
    <w:rsid w:val="00C63B0E"/>
    <w:rsid w:val="00C64428"/>
    <w:rsid w:val="00C650E6"/>
    <w:rsid w:val="00C673FD"/>
    <w:rsid w:val="00C80641"/>
    <w:rsid w:val="00C810A3"/>
    <w:rsid w:val="00C87C60"/>
    <w:rsid w:val="00CA1C8D"/>
    <w:rsid w:val="00CA4BCD"/>
    <w:rsid w:val="00CC3407"/>
    <w:rsid w:val="00CD1017"/>
    <w:rsid w:val="00CE673C"/>
    <w:rsid w:val="00D02612"/>
    <w:rsid w:val="00D02C2D"/>
    <w:rsid w:val="00D072E2"/>
    <w:rsid w:val="00D10BE7"/>
    <w:rsid w:val="00D12B7B"/>
    <w:rsid w:val="00D17C41"/>
    <w:rsid w:val="00D245BB"/>
    <w:rsid w:val="00D438BF"/>
    <w:rsid w:val="00D456BA"/>
    <w:rsid w:val="00D46C9B"/>
    <w:rsid w:val="00D567DE"/>
    <w:rsid w:val="00D61596"/>
    <w:rsid w:val="00D719AB"/>
    <w:rsid w:val="00D76C8D"/>
    <w:rsid w:val="00D80314"/>
    <w:rsid w:val="00D824D4"/>
    <w:rsid w:val="00D9037D"/>
    <w:rsid w:val="00D92425"/>
    <w:rsid w:val="00D941B4"/>
    <w:rsid w:val="00DA5158"/>
    <w:rsid w:val="00DB3D30"/>
    <w:rsid w:val="00DB6DC1"/>
    <w:rsid w:val="00DB6DD0"/>
    <w:rsid w:val="00DC7439"/>
    <w:rsid w:val="00DE0280"/>
    <w:rsid w:val="00DF75B5"/>
    <w:rsid w:val="00E020A7"/>
    <w:rsid w:val="00E14D88"/>
    <w:rsid w:val="00E219CD"/>
    <w:rsid w:val="00E2305A"/>
    <w:rsid w:val="00E339E9"/>
    <w:rsid w:val="00E427C7"/>
    <w:rsid w:val="00E435F0"/>
    <w:rsid w:val="00E47F00"/>
    <w:rsid w:val="00E52F1B"/>
    <w:rsid w:val="00E628BD"/>
    <w:rsid w:val="00E71A37"/>
    <w:rsid w:val="00E725CB"/>
    <w:rsid w:val="00E764D3"/>
    <w:rsid w:val="00E97E88"/>
    <w:rsid w:val="00EA1397"/>
    <w:rsid w:val="00EB436E"/>
    <w:rsid w:val="00EB4F05"/>
    <w:rsid w:val="00EC1532"/>
    <w:rsid w:val="00ED0F6D"/>
    <w:rsid w:val="00ED18F4"/>
    <w:rsid w:val="00ED4D48"/>
    <w:rsid w:val="00ED5BBA"/>
    <w:rsid w:val="00EE3D77"/>
    <w:rsid w:val="00EE52A8"/>
    <w:rsid w:val="00F1113C"/>
    <w:rsid w:val="00F11E2D"/>
    <w:rsid w:val="00F1654D"/>
    <w:rsid w:val="00F32D5F"/>
    <w:rsid w:val="00F45F0F"/>
    <w:rsid w:val="00F50D4A"/>
    <w:rsid w:val="00F52B85"/>
    <w:rsid w:val="00F56369"/>
    <w:rsid w:val="00F63EDD"/>
    <w:rsid w:val="00F713F0"/>
    <w:rsid w:val="00F76DC2"/>
    <w:rsid w:val="00F77FBF"/>
    <w:rsid w:val="00F93BA8"/>
    <w:rsid w:val="00F95919"/>
    <w:rsid w:val="00FA4C69"/>
    <w:rsid w:val="00FA5CAB"/>
    <w:rsid w:val="00FB0878"/>
    <w:rsid w:val="00FC2A7A"/>
    <w:rsid w:val="00FD30EC"/>
    <w:rsid w:val="00FD32D2"/>
    <w:rsid w:val="00FD70EC"/>
    <w:rsid w:val="00FD7BB5"/>
    <w:rsid w:val="00FE067B"/>
    <w:rsid w:val="00FE069C"/>
    <w:rsid w:val="00FE67BF"/>
    <w:rsid w:val="00FF1928"/>
    <w:rsid w:val="00FF2091"/>
    <w:rsid w:val="00FF2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723B2BC"/>
  <w15:docId w15:val="{68ACDEE5-745E-4B86-823D-3A150A040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nhideWhenUsed="1"/>
    <w:lsdException w:name="No List" w:semiHidden="1" w:uiPriority="0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5F0"/>
    <w:rPr>
      <w:rFonts w:asciiTheme="minorHAnsi" w:hAnsiTheme="minorHAnsi"/>
      <w:color w:val="404040" w:themeColor="text1" w:themeTint="BF"/>
      <w:spacing w:val="10"/>
      <w:sz w:val="16"/>
      <w:szCs w:val="16"/>
    </w:rPr>
  </w:style>
  <w:style w:type="paragraph" w:styleId="Heading1">
    <w:name w:val="heading 1"/>
    <w:basedOn w:val="Normal"/>
    <w:next w:val="Normal"/>
    <w:uiPriority w:val="9"/>
    <w:qFormat/>
    <w:rsid w:val="00756733"/>
    <w:pPr>
      <w:keepNext/>
      <w:outlineLvl w:val="0"/>
    </w:pPr>
    <w:rPr>
      <w:rFonts w:asciiTheme="majorHAnsi" w:hAnsiTheme="majorHAnsi" w:cs="Arial"/>
      <w:bCs/>
      <w:caps/>
      <w:color w:val="4D59E1" w:themeColor="accent5"/>
      <w:kern w:val="44"/>
      <w:sz w:val="60"/>
      <w:szCs w:val="72"/>
    </w:rPr>
  </w:style>
  <w:style w:type="paragraph" w:styleId="Heading2">
    <w:name w:val="heading 2"/>
    <w:basedOn w:val="DateandNumber"/>
    <w:next w:val="Normal"/>
    <w:link w:val="Heading2Char"/>
    <w:uiPriority w:val="9"/>
    <w:qFormat/>
    <w:rsid w:val="0056619A"/>
    <w:pPr>
      <w:framePr w:hSpace="180" w:wrap="around" w:hAnchor="text" w:y="-825"/>
      <w:jc w:val="left"/>
      <w:outlineLvl w:val="1"/>
    </w:pPr>
    <w:rPr>
      <w:b/>
      <w:caps/>
      <w:color w:val="000000" w:themeColor="text1"/>
      <w:spacing w:val="10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244B91"/>
    <w:pPr>
      <w:keepNext/>
      <w:spacing w:before="240" w:after="60"/>
      <w:outlineLvl w:val="2"/>
    </w:pPr>
    <w:rPr>
      <w:rFonts w:ascii="Arial" w:hAnsi="Arial" w:cs="Arial"/>
      <w:bCs/>
      <w:sz w:val="20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4B9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53A09C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4B9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53A09C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4B91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376A67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4B9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4B91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qFormat/>
    <w:rsid w:val="0056619A"/>
    <w:rPr>
      <w:rFonts w:asciiTheme="minorHAnsi" w:hAnsiTheme="minorHAnsi"/>
      <w:b/>
      <w:caps/>
      <w:color w:val="000000" w:themeColor="text1"/>
      <w:spacing w:val="10"/>
      <w:sz w:val="16"/>
      <w:szCs w:val="16"/>
    </w:rPr>
  </w:style>
  <w:style w:type="paragraph" w:customStyle="1" w:styleId="Amount">
    <w:name w:val="Amount"/>
    <w:basedOn w:val="Normal"/>
    <w:uiPriority w:val="13"/>
    <w:semiHidden/>
    <w:qFormat/>
    <w:rsid w:val="0091111D"/>
    <w:pPr>
      <w:jc w:val="right"/>
    </w:pPr>
  </w:style>
  <w:style w:type="paragraph" w:customStyle="1" w:styleId="DateandNumber">
    <w:name w:val="Date and Number"/>
    <w:basedOn w:val="Normal"/>
    <w:link w:val="DateandNumberChar"/>
    <w:uiPriority w:val="13"/>
    <w:semiHidden/>
    <w:qFormat/>
    <w:rsid w:val="00D9037D"/>
    <w:pPr>
      <w:spacing w:line="264" w:lineRule="auto"/>
      <w:jc w:val="right"/>
    </w:pPr>
    <w:rPr>
      <w:color w:val="auto"/>
      <w:spacing w:val="4"/>
    </w:rPr>
  </w:style>
  <w:style w:type="character" w:customStyle="1" w:styleId="DateandNumberChar">
    <w:name w:val="Date and Number Char"/>
    <w:basedOn w:val="DefaultParagraphFont"/>
    <w:link w:val="DateandNumber"/>
    <w:uiPriority w:val="13"/>
    <w:semiHidden/>
    <w:rsid w:val="00E435F0"/>
    <w:rPr>
      <w:rFonts w:asciiTheme="minorHAnsi" w:hAnsiTheme="minorHAnsi"/>
      <w:spacing w:val="4"/>
      <w:sz w:val="16"/>
      <w:szCs w:val="16"/>
    </w:rPr>
  </w:style>
  <w:style w:type="paragraph" w:customStyle="1" w:styleId="ColumnHeadings">
    <w:name w:val="Column Headings"/>
    <w:basedOn w:val="Normal"/>
    <w:link w:val="ColumnHeadingsChar"/>
    <w:uiPriority w:val="99"/>
    <w:qFormat/>
    <w:rsid w:val="00AC38E8"/>
    <w:rPr>
      <w:b/>
      <w:caps/>
      <w:color w:val="000000" w:themeColor="text1"/>
      <w:spacing w:val="20"/>
    </w:rPr>
  </w:style>
  <w:style w:type="character" w:customStyle="1" w:styleId="ColumnHeadingsChar">
    <w:name w:val="Column Headings Char"/>
    <w:basedOn w:val="Heading2Char"/>
    <w:link w:val="ColumnHeadings"/>
    <w:uiPriority w:val="99"/>
    <w:rsid w:val="00AC38E8"/>
    <w:rPr>
      <w:rFonts w:asciiTheme="minorHAnsi" w:hAnsiTheme="minorHAnsi"/>
      <w:b/>
      <w:caps/>
      <w:color w:val="000000" w:themeColor="text1"/>
      <w:spacing w:val="20"/>
      <w:sz w:val="16"/>
      <w:szCs w:val="16"/>
    </w:rPr>
  </w:style>
  <w:style w:type="paragraph" w:customStyle="1" w:styleId="Slogan">
    <w:name w:val="Slogan"/>
    <w:basedOn w:val="Normal"/>
    <w:uiPriority w:val="10"/>
    <w:semiHidden/>
    <w:qFormat/>
    <w:rsid w:val="009F5BCA"/>
    <w:pPr>
      <w:spacing w:after="60"/>
      <w:outlineLvl w:val="2"/>
    </w:pPr>
    <w:rPr>
      <w:rFonts w:asciiTheme="majorHAnsi" w:hAnsiTheme="majorHAnsi"/>
      <w:color w:val="000000" w:themeColor="text1"/>
      <w:sz w:val="32"/>
      <w:szCs w:val="18"/>
    </w:rPr>
  </w:style>
  <w:style w:type="paragraph" w:customStyle="1" w:styleId="ThankYou">
    <w:name w:val="Thank You"/>
    <w:basedOn w:val="Normal"/>
    <w:uiPriority w:val="13"/>
    <w:qFormat/>
    <w:rsid w:val="00AC38E8"/>
    <w:rPr>
      <w:rFonts w:asciiTheme="majorHAnsi" w:hAnsiTheme="majorHAnsi"/>
      <w:caps/>
      <w:color w:val="auto"/>
      <w:spacing w:val="20"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0D95"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397"/>
    <w:rPr>
      <w:rFonts w:ascii="Tahoma" w:hAnsi="Tahoma" w:cs="Tahoma"/>
      <w:color w:val="404040" w:themeColor="text1" w:themeTint="BF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E673C"/>
    <w:rPr>
      <w:color w:val="808080"/>
    </w:rPr>
  </w:style>
  <w:style w:type="paragraph" w:customStyle="1" w:styleId="Right-alignedtext">
    <w:name w:val="Right-aligned text"/>
    <w:basedOn w:val="Normal"/>
    <w:uiPriority w:val="11"/>
    <w:semiHidden/>
    <w:qFormat/>
    <w:rsid w:val="00CE673C"/>
    <w:pPr>
      <w:spacing w:line="240" w:lineRule="atLeast"/>
      <w:jc w:val="right"/>
    </w:pPr>
  </w:style>
  <w:style w:type="paragraph" w:customStyle="1" w:styleId="Centered">
    <w:name w:val="Centered"/>
    <w:basedOn w:val="Normal"/>
    <w:uiPriority w:val="13"/>
    <w:semiHidden/>
    <w:qFormat/>
    <w:rsid w:val="00D9037D"/>
    <w:pPr>
      <w:spacing w:before="520"/>
      <w:jc w:val="center"/>
    </w:pPr>
    <w:rPr>
      <w:rFonts w:asciiTheme="majorHAnsi" w:hAnsiTheme="majorHAnsi"/>
      <w:b/>
      <w:color w:val="C69D49" w:themeColor="accent3"/>
      <w:sz w:val="20"/>
      <w:szCs w:val="18"/>
    </w:rPr>
  </w:style>
  <w:style w:type="paragraph" w:styleId="Header">
    <w:name w:val="header"/>
    <w:basedOn w:val="Normal"/>
    <w:link w:val="HeaderChar"/>
    <w:uiPriority w:val="99"/>
    <w:semiHidden/>
    <w:rsid w:val="00B9273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435F0"/>
    <w:rPr>
      <w:rFonts w:asciiTheme="minorHAnsi" w:hAnsiTheme="minorHAnsi"/>
      <w:color w:val="404040" w:themeColor="text1" w:themeTint="BF"/>
      <w:spacing w:val="10"/>
      <w:sz w:val="16"/>
      <w:szCs w:val="16"/>
    </w:rPr>
  </w:style>
  <w:style w:type="paragraph" w:styleId="Footer">
    <w:name w:val="footer"/>
    <w:basedOn w:val="Normal"/>
    <w:link w:val="FooterChar"/>
    <w:uiPriority w:val="99"/>
    <w:semiHidden/>
    <w:rsid w:val="00B9273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435F0"/>
    <w:rPr>
      <w:rFonts w:asciiTheme="minorHAnsi" w:hAnsiTheme="minorHAnsi"/>
      <w:color w:val="404040" w:themeColor="text1" w:themeTint="BF"/>
      <w:spacing w:val="10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4B91"/>
    <w:rPr>
      <w:rFonts w:asciiTheme="majorHAnsi" w:eastAsiaTheme="majorEastAsia" w:hAnsiTheme="majorHAnsi" w:cstheme="majorBidi"/>
      <w:i/>
      <w:iCs/>
      <w:color w:val="53A09C" w:themeColor="accent1" w:themeShade="BF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4B91"/>
    <w:rPr>
      <w:rFonts w:asciiTheme="majorHAnsi" w:eastAsiaTheme="majorEastAsia" w:hAnsiTheme="majorHAnsi" w:cstheme="majorBidi"/>
      <w:color w:val="53A09C" w:themeColor="accent1" w:themeShade="BF"/>
      <w:sz w:val="16"/>
      <w:szCs w:val="1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4B91"/>
    <w:rPr>
      <w:rFonts w:asciiTheme="majorHAnsi" w:eastAsiaTheme="majorEastAsia" w:hAnsiTheme="majorHAnsi" w:cstheme="majorBidi"/>
      <w:i/>
      <w:iCs/>
      <w:color w:val="376A67" w:themeColor="accent1" w:themeShade="7F"/>
      <w:sz w:val="16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4B91"/>
    <w:rPr>
      <w:rFonts w:asciiTheme="majorHAnsi" w:eastAsiaTheme="majorEastAsia" w:hAnsiTheme="majorHAnsi" w:cstheme="majorBidi"/>
      <w:color w:val="272727" w:themeColor="text1" w:themeTint="D8"/>
      <w:sz w:val="16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4B91"/>
    <w:rPr>
      <w:rFonts w:asciiTheme="majorHAnsi" w:eastAsiaTheme="majorEastAsia" w:hAnsiTheme="majorHAnsi" w:cstheme="majorBidi"/>
      <w:i/>
      <w:iCs/>
      <w:color w:val="272727" w:themeColor="text1" w:themeTint="D8"/>
      <w:sz w:val="16"/>
      <w:szCs w:val="21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244B91"/>
    <w:rPr>
      <w:i/>
      <w:iCs/>
      <w:color w:val="53A09C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44B91"/>
    <w:pPr>
      <w:pBdr>
        <w:top w:val="single" w:sz="4" w:space="10" w:color="53A09C" w:themeColor="accent1" w:themeShade="BF"/>
        <w:bottom w:val="single" w:sz="4" w:space="10" w:color="53A09C" w:themeColor="accent1" w:themeShade="BF"/>
      </w:pBdr>
      <w:spacing w:before="360" w:after="360"/>
      <w:ind w:left="864" w:right="864"/>
      <w:jc w:val="center"/>
    </w:pPr>
    <w:rPr>
      <w:i/>
      <w:iCs/>
      <w:color w:val="53A09C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44B91"/>
    <w:rPr>
      <w:rFonts w:asciiTheme="minorHAnsi" w:hAnsiTheme="minorHAnsi"/>
      <w:i/>
      <w:iCs/>
      <w:color w:val="53A09C" w:themeColor="accent1" w:themeShade="BF"/>
      <w:sz w:val="16"/>
      <w:szCs w:val="16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244B91"/>
    <w:rPr>
      <w:b/>
      <w:bCs/>
      <w:caps w:val="0"/>
      <w:smallCaps/>
      <w:color w:val="53A09C" w:themeColor="accent1" w:themeShade="BF"/>
      <w:spacing w:val="5"/>
    </w:rPr>
  </w:style>
  <w:style w:type="paragraph" w:styleId="BlockText">
    <w:name w:val="Block Text"/>
    <w:basedOn w:val="Normal"/>
    <w:uiPriority w:val="99"/>
    <w:semiHidden/>
    <w:unhideWhenUsed/>
    <w:rsid w:val="00244B91"/>
    <w:pPr>
      <w:pBdr>
        <w:top w:val="single" w:sz="2" w:space="10" w:color="53A09C" w:themeColor="accent1" w:themeShade="BF"/>
        <w:left w:val="single" w:sz="2" w:space="10" w:color="53A09C" w:themeColor="accent1" w:themeShade="BF"/>
        <w:bottom w:val="single" w:sz="2" w:space="10" w:color="53A09C" w:themeColor="accent1" w:themeShade="BF"/>
        <w:right w:val="single" w:sz="2" w:space="10" w:color="53A09C" w:themeColor="accent1" w:themeShade="BF"/>
      </w:pBdr>
      <w:ind w:left="1152" w:right="1152"/>
    </w:pPr>
    <w:rPr>
      <w:rFonts w:eastAsiaTheme="minorEastAsia" w:cstheme="minorBidi"/>
      <w:i/>
      <w:iCs/>
      <w:color w:val="53A09C" w:themeColor="accent1" w:themeShade="BF"/>
    </w:rPr>
  </w:style>
  <w:style w:type="character" w:styleId="Hyperlink">
    <w:name w:val="Hyperlink"/>
    <w:basedOn w:val="DefaultParagraphFont"/>
    <w:uiPriority w:val="99"/>
    <w:unhideWhenUsed/>
    <w:rsid w:val="00244B91"/>
    <w:rPr>
      <w:color w:val="340C0B" w:themeColor="accent6" w:themeShade="40"/>
      <w:u w:val="single"/>
    </w:rPr>
  </w:style>
  <w:style w:type="table" w:styleId="ListTable4-Accent5">
    <w:name w:val="List Table 4 Accent 5"/>
    <w:basedOn w:val="TableNormal"/>
    <w:uiPriority w:val="49"/>
    <w:rsid w:val="00354F24"/>
    <w:tblPr>
      <w:tblStyleRowBandSize w:val="1"/>
      <w:tblStyleColBandSize w:val="1"/>
      <w:tblBorders>
        <w:top w:val="single" w:sz="4" w:space="0" w:color="949AED" w:themeColor="accent5" w:themeTint="99"/>
        <w:left w:val="single" w:sz="4" w:space="0" w:color="949AED" w:themeColor="accent5" w:themeTint="99"/>
        <w:bottom w:val="single" w:sz="4" w:space="0" w:color="949AED" w:themeColor="accent5" w:themeTint="99"/>
        <w:right w:val="single" w:sz="4" w:space="0" w:color="949AED" w:themeColor="accent5" w:themeTint="99"/>
        <w:insideH w:val="single" w:sz="4" w:space="0" w:color="949AE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59E1" w:themeColor="accent5"/>
          <w:left w:val="single" w:sz="4" w:space="0" w:color="4D59E1" w:themeColor="accent5"/>
          <w:bottom w:val="single" w:sz="4" w:space="0" w:color="4D59E1" w:themeColor="accent5"/>
          <w:right w:val="single" w:sz="4" w:space="0" w:color="4D59E1" w:themeColor="accent5"/>
          <w:insideH w:val="nil"/>
        </w:tcBorders>
        <w:shd w:val="clear" w:color="auto" w:fill="4D59E1" w:themeFill="accent5"/>
      </w:tcPr>
    </w:tblStylePr>
    <w:tblStylePr w:type="lastRow">
      <w:rPr>
        <w:b/>
        <w:bCs/>
      </w:rPr>
      <w:tblPr/>
      <w:tcPr>
        <w:tcBorders>
          <w:top w:val="double" w:sz="4" w:space="0" w:color="949AE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DF9" w:themeFill="accent5" w:themeFillTint="33"/>
      </w:tcPr>
    </w:tblStylePr>
    <w:tblStylePr w:type="band1Horz">
      <w:tblPr/>
      <w:tcPr>
        <w:shd w:val="clear" w:color="auto" w:fill="DBDDF9" w:themeFill="accent5" w:themeFillTint="33"/>
      </w:tcPr>
    </w:tblStylePr>
  </w:style>
  <w:style w:type="table" w:styleId="ListTable2-Accent5">
    <w:name w:val="List Table 2 Accent 5"/>
    <w:basedOn w:val="TableNormal"/>
    <w:uiPriority w:val="47"/>
    <w:rsid w:val="00354F24"/>
    <w:tblPr>
      <w:tblStyleRowBandSize w:val="1"/>
      <w:tblStyleColBandSize w:val="1"/>
      <w:tblBorders>
        <w:top w:val="single" w:sz="4" w:space="0" w:color="949AED" w:themeColor="accent5" w:themeTint="99"/>
        <w:bottom w:val="single" w:sz="4" w:space="0" w:color="949AED" w:themeColor="accent5" w:themeTint="99"/>
        <w:insideH w:val="single" w:sz="4" w:space="0" w:color="949AE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DF9" w:themeFill="accent5" w:themeFillTint="33"/>
      </w:tcPr>
    </w:tblStylePr>
    <w:tblStylePr w:type="band1Horz">
      <w:tblPr/>
      <w:tcPr>
        <w:shd w:val="clear" w:color="auto" w:fill="DBDDF9" w:themeFill="accent5" w:themeFillTint="33"/>
      </w:tcPr>
    </w:tblStylePr>
  </w:style>
  <w:style w:type="table" w:styleId="GridTable4-Accent5">
    <w:name w:val="Grid Table 4 Accent 5"/>
    <w:basedOn w:val="TableNormal"/>
    <w:uiPriority w:val="49"/>
    <w:rsid w:val="00354F24"/>
    <w:tblPr>
      <w:tblStyleRowBandSize w:val="1"/>
      <w:tblStyleColBandSize w:val="1"/>
      <w:tblBorders>
        <w:top w:val="single" w:sz="4" w:space="0" w:color="949AED" w:themeColor="accent5" w:themeTint="99"/>
        <w:left w:val="single" w:sz="4" w:space="0" w:color="949AED" w:themeColor="accent5" w:themeTint="99"/>
        <w:bottom w:val="single" w:sz="4" w:space="0" w:color="949AED" w:themeColor="accent5" w:themeTint="99"/>
        <w:right w:val="single" w:sz="4" w:space="0" w:color="949AED" w:themeColor="accent5" w:themeTint="99"/>
        <w:insideH w:val="single" w:sz="4" w:space="0" w:color="949AED" w:themeColor="accent5" w:themeTint="99"/>
        <w:insideV w:val="single" w:sz="4" w:space="0" w:color="949AE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59E1" w:themeColor="accent5"/>
          <w:left w:val="single" w:sz="4" w:space="0" w:color="4D59E1" w:themeColor="accent5"/>
          <w:bottom w:val="single" w:sz="4" w:space="0" w:color="4D59E1" w:themeColor="accent5"/>
          <w:right w:val="single" w:sz="4" w:space="0" w:color="4D59E1" w:themeColor="accent5"/>
          <w:insideH w:val="nil"/>
          <w:insideV w:val="nil"/>
        </w:tcBorders>
        <w:shd w:val="clear" w:color="auto" w:fill="4D59E1" w:themeFill="accent5"/>
      </w:tcPr>
    </w:tblStylePr>
    <w:tblStylePr w:type="lastRow">
      <w:rPr>
        <w:b/>
        <w:bCs/>
      </w:rPr>
      <w:tblPr/>
      <w:tcPr>
        <w:tcBorders>
          <w:top w:val="double" w:sz="4" w:space="0" w:color="4D59E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DF9" w:themeFill="accent5" w:themeFillTint="33"/>
      </w:tcPr>
    </w:tblStylePr>
    <w:tblStylePr w:type="band1Horz">
      <w:tblPr/>
      <w:tcPr>
        <w:shd w:val="clear" w:color="auto" w:fill="DBDDF9" w:themeFill="accent5" w:themeFillTint="33"/>
      </w:tcPr>
    </w:tblStylePr>
  </w:style>
  <w:style w:type="table" w:styleId="TableGrid">
    <w:name w:val="Table Grid"/>
    <w:basedOn w:val="TableNormal"/>
    <w:rsid w:val="007E77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tyle1">
    <w:name w:val="Style 1"/>
    <w:basedOn w:val="TableNormal"/>
    <w:uiPriority w:val="99"/>
    <w:rsid w:val="0089091B"/>
    <w:tblPr/>
  </w:style>
  <w:style w:type="paragraph" w:customStyle="1" w:styleId="FooterContact">
    <w:name w:val="Footer Contact"/>
    <w:basedOn w:val="ThankYou"/>
    <w:qFormat/>
    <w:rsid w:val="001D4622"/>
    <w:rPr>
      <w:color w:val="000000" w:themeColor="text1"/>
      <w:sz w:val="16"/>
    </w:rPr>
  </w:style>
  <w:style w:type="paragraph" w:customStyle="1" w:styleId="Receipt">
    <w:name w:val="Receipt"/>
    <w:basedOn w:val="Heading1"/>
    <w:semiHidden/>
    <w:qFormat/>
    <w:rsid w:val="0056619A"/>
    <w:rPr>
      <w:b/>
      <w:spacing w:val="20"/>
      <w:sz w:val="48"/>
    </w:rPr>
  </w:style>
  <w:style w:type="paragraph" w:customStyle="1" w:styleId="TotalAmounts">
    <w:name w:val="Total Amounts"/>
    <w:basedOn w:val="Heading2"/>
    <w:qFormat/>
    <w:rsid w:val="00AC38E8"/>
    <w:pPr>
      <w:framePr w:wrap="around"/>
    </w:pPr>
    <w:rPr>
      <w:color w:val="FFFFFF" w:themeColor="background1"/>
    </w:rPr>
  </w:style>
  <w:style w:type="character" w:styleId="UnresolvedMention">
    <w:name w:val="Unresolved Mention"/>
    <w:basedOn w:val="DefaultParagraphFont"/>
    <w:uiPriority w:val="99"/>
    <w:semiHidden/>
    <w:unhideWhenUsed/>
    <w:rsid w:val="000F68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93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svg"/><Relationship Id="rId5" Type="http://schemas.openxmlformats.org/officeDocument/2006/relationships/styles" Target="styles.xml"/><Relationship Id="rId10" Type="http://schemas.openxmlformats.org/officeDocument/2006/relationships/image" Target="media/image2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ll%20Cooper\AppData\Roaming\Microsoft\Templates\Business%20sales%20receip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AABF34D6DA64E16A0781107E213DE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65BE24-BA91-4FB8-BCC8-F472B211DCA6}"/>
      </w:docPartPr>
      <w:docPartBody>
        <w:p w:rsidR="00000000" w:rsidRDefault="00000000">
          <w:pPr>
            <w:pStyle w:val="FAABF34D6DA64E16A0781107E213DE29"/>
          </w:pPr>
          <w:r w:rsidRPr="00AC38E8">
            <w:t xml:space="preserve">Adventure </w:t>
          </w:r>
          <w:r w:rsidRPr="00AC38E8">
            <w:br/>
            <w:t>Works Cycles</w:t>
          </w:r>
        </w:p>
      </w:docPartBody>
    </w:docPart>
    <w:docPart>
      <w:docPartPr>
        <w:name w:val="E3198072396A4CD9A40820B1A5C4BA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30563D-3A6D-4CE1-8125-5E1193D659A5}"/>
      </w:docPartPr>
      <w:docPartBody>
        <w:p w:rsidR="00000000" w:rsidRDefault="00000000">
          <w:pPr>
            <w:pStyle w:val="E3198072396A4CD9A40820B1A5C4BAF0"/>
          </w:pPr>
          <w:r w:rsidRPr="00AC38E8">
            <w:t>Sales receipt</w:t>
          </w:r>
        </w:p>
      </w:docPartBody>
    </w:docPart>
    <w:docPart>
      <w:docPartPr>
        <w:name w:val="C4150A52F9BD4070AEE46AA4B37280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0AEF5F-323E-4EBE-B5AC-D737470DD895}"/>
      </w:docPartPr>
      <w:docPartBody>
        <w:p w:rsidR="00000000" w:rsidRDefault="00000000">
          <w:pPr>
            <w:pStyle w:val="C4150A52F9BD4070AEE46AA4B37280B2"/>
          </w:pPr>
          <w:r w:rsidRPr="00A87FED">
            <w:rPr>
              <w:rStyle w:val="ColumnHeadingsChar"/>
              <w:rFonts w:eastAsiaTheme="minorEastAsia"/>
              <w:b w:val="0"/>
              <w:caps w:val="0"/>
            </w:rPr>
            <w:t>Sold To</w:t>
          </w:r>
        </w:p>
      </w:docPartBody>
    </w:docPart>
    <w:docPart>
      <w:docPartPr>
        <w:name w:val="0EB1CB362E2B41F9B233F7842C8DA5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6E2F1F-384C-4CAF-B28F-B883BB183966}"/>
      </w:docPartPr>
      <w:docPartBody>
        <w:p w:rsidR="00000000" w:rsidRDefault="00000000">
          <w:pPr>
            <w:pStyle w:val="0EB1CB362E2B41F9B233F7842C8DA5E1"/>
          </w:pPr>
          <w:r w:rsidRPr="00AC38E8">
            <w:t xml:space="preserve"> Date </w:t>
          </w:r>
        </w:p>
      </w:docPartBody>
    </w:docPart>
    <w:docPart>
      <w:docPartPr>
        <w:name w:val="8F411CD7A5D54368B8D94E6D013075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D484C4-D61D-473B-B50F-AC7F083F8FA8}"/>
      </w:docPartPr>
      <w:docPartBody>
        <w:p w:rsidR="00000000" w:rsidRDefault="00000000">
          <w:pPr>
            <w:pStyle w:val="8F411CD7A5D54368B8D94E6D0130759B"/>
          </w:pPr>
          <w:r w:rsidRPr="00AC38E8">
            <w:t>Receipt #</w:t>
          </w:r>
        </w:p>
      </w:docPartBody>
    </w:docPart>
    <w:docPart>
      <w:docPartPr>
        <w:name w:val="49511634ED1D44579EC229AEAFC688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E1E018-C3BB-4FDD-A238-9ED1A2B5953D}"/>
      </w:docPartPr>
      <w:docPartBody>
        <w:p w:rsidR="00000000" w:rsidRDefault="00000000">
          <w:pPr>
            <w:pStyle w:val="49511634ED1D44579EC229AEAFC68806"/>
          </w:pPr>
          <w:r w:rsidRPr="00AC38E8">
            <w:rPr>
              <w:rStyle w:val="ColumnHeadingsChar"/>
              <w:rFonts w:eastAsiaTheme="minorEastAsia"/>
              <w:b w:val="0"/>
              <w:caps w:val="0"/>
            </w:rPr>
            <w:t xml:space="preserve"> ID no.</w:t>
          </w:r>
        </w:p>
      </w:docPartBody>
    </w:docPart>
    <w:docPart>
      <w:docPartPr>
        <w:name w:val="EB03139A3FB04CF58F9BD91987C8B4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CF7980-8327-4058-9F75-0FC7CB22F879}"/>
      </w:docPartPr>
      <w:docPartBody>
        <w:p w:rsidR="00000000" w:rsidRDefault="00000000">
          <w:pPr>
            <w:pStyle w:val="EB03139A3FB04CF58F9BD91987C8B448"/>
          </w:pPr>
          <w:r w:rsidRPr="00AC38E8">
            <w:t>Charlie Guibord</w:t>
          </w:r>
        </w:p>
      </w:docPartBody>
    </w:docPart>
    <w:docPart>
      <w:docPartPr>
        <w:name w:val="8239C6EF43274775A639C8922E971A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40FF3D-8559-4074-B764-21CCA880C131}"/>
      </w:docPartPr>
      <w:docPartBody>
        <w:p w:rsidR="00000000" w:rsidRDefault="00000000">
          <w:pPr>
            <w:pStyle w:val="8239C6EF43274775A639C8922E971A6B"/>
          </w:pPr>
          <w:r w:rsidRPr="00AC38E8">
            <w:t>Roadwarrior Bikes</w:t>
          </w:r>
        </w:p>
      </w:docPartBody>
    </w:docPart>
    <w:docPart>
      <w:docPartPr>
        <w:name w:val="F625F4F684B740E7812DB746E4C1FD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400844-7E81-4592-AF28-C80A9F48011F}"/>
      </w:docPartPr>
      <w:docPartBody>
        <w:p w:rsidR="00000000" w:rsidRDefault="00000000">
          <w:pPr>
            <w:pStyle w:val="F625F4F684B740E7812DB746E4C1FDED"/>
          </w:pPr>
          <w:r w:rsidRPr="00AC38E8">
            <w:t>5678 Mountain Drive</w:t>
          </w:r>
        </w:p>
      </w:docPartBody>
    </w:docPart>
    <w:docPart>
      <w:docPartPr>
        <w:name w:val="EB179ECEDD1D44B6885C645FF13C22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956B01-F990-496E-8963-8CFF5B76E3B4}"/>
      </w:docPartPr>
      <w:docPartBody>
        <w:p w:rsidR="00000000" w:rsidRDefault="00000000">
          <w:pPr>
            <w:pStyle w:val="EB179ECEDD1D44B6885C645FF13C2264"/>
          </w:pPr>
          <w:r w:rsidRPr="00AC38E8">
            <w:t>Denver, CO 54321</w:t>
          </w:r>
        </w:p>
      </w:docPartBody>
    </w:docPart>
    <w:docPart>
      <w:docPartPr>
        <w:name w:val="D8C76854105F4590876FBC11564886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97F92D-B424-4E46-AF2A-9955D974427E}"/>
      </w:docPartPr>
      <w:docPartBody>
        <w:p w:rsidR="00000000" w:rsidRDefault="00000000">
          <w:pPr>
            <w:pStyle w:val="D8C76854105F4590876FBC11564886F0"/>
          </w:pPr>
          <w:r w:rsidRPr="00AC38E8">
            <w:t>(916) 555-0123</w:t>
          </w:r>
        </w:p>
      </w:docPartBody>
    </w:docPart>
    <w:docPart>
      <w:docPartPr>
        <w:name w:val="9A5F46FA50D4478A8F337AE218FE98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1D8DE8-2FCD-4A65-9E3B-6E33DF825377}"/>
      </w:docPartPr>
      <w:docPartBody>
        <w:p w:rsidR="00000000" w:rsidRDefault="00000000">
          <w:pPr>
            <w:pStyle w:val="9A5F46FA50D4478A8F337AE218FE987C"/>
          </w:pPr>
          <w:r w:rsidRPr="00AC38E8">
            <w:t>1/10/XX</w:t>
          </w:r>
        </w:p>
      </w:docPartBody>
    </w:docPart>
    <w:docPart>
      <w:docPartPr>
        <w:name w:val="D51207D3CE724EB682B401799F05C8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10B958-093A-4F51-B89D-F142B1365CD9}"/>
      </w:docPartPr>
      <w:docPartBody>
        <w:p w:rsidR="00000000" w:rsidRDefault="00000000">
          <w:pPr>
            <w:pStyle w:val="D51207D3CE724EB682B401799F05C89A"/>
          </w:pPr>
          <w:r w:rsidRPr="00AC38E8">
            <w:t>100</w:t>
          </w:r>
        </w:p>
      </w:docPartBody>
    </w:docPart>
    <w:docPart>
      <w:docPartPr>
        <w:name w:val="A2774BEB65EE4732A39284892C529E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5BCBA6-55B3-42E1-86F5-074CE625418D}"/>
      </w:docPartPr>
      <w:docPartBody>
        <w:p w:rsidR="00000000" w:rsidRDefault="00000000">
          <w:pPr>
            <w:pStyle w:val="A2774BEB65EE4732A39284892C529E99"/>
          </w:pPr>
          <w:r w:rsidRPr="00AC38E8">
            <w:t>ABC123</w:t>
          </w:r>
        </w:p>
      </w:docPartBody>
    </w:docPart>
    <w:docPart>
      <w:docPartPr>
        <w:name w:val="8D457FBAEA3E45B19149AE50DA1C57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74D4AE-51D7-4F57-8EA0-067E97579718}"/>
      </w:docPartPr>
      <w:docPartBody>
        <w:p w:rsidR="00000000" w:rsidRDefault="00000000">
          <w:pPr>
            <w:pStyle w:val="8D457FBAEA3E45B19149AE50DA1C57BE"/>
          </w:pPr>
          <w:r w:rsidRPr="00AC38E8">
            <w:t>check no.</w:t>
          </w:r>
        </w:p>
      </w:docPartBody>
    </w:docPart>
    <w:docPart>
      <w:docPartPr>
        <w:name w:val="438514DF66A44A14977177AADCE677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E6C0A5-2C29-4858-A388-1B1849EAB891}"/>
      </w:docPartPr>
      <w:docPartBody>
        <w:p w:rsidR="00000000" w:rsidRDefault="00000000">
          <w:pPr>
            <w:pStyle w:val="438514DF66A44A14977177AADCE67781"/>
          </w:pPr>
          <w:r w:rsidRPr="00AC38E8">
            <w:t>Payment method</w:t>
          </w:r>
        </w:p>
      </w:docPartBody>
    </w:docPart>
    <w:docPart>
      <w:docPartPr>
        <w:name w:val="1877D52C732A4E6BAAFF764A685FF5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13BE03-EE44-4A7E-A6E9-FA9347B76F97}"/>
      </w:docPartPr>
      <w:docPartBody>
        <w:p w:rsidR="00000000" w:rsidRDefault="00000000">
          <w:pPr>
            <w:pStyle w:val="1877D52C732A4E6BAAFF764A685FF5BD"/>
          </w:pPr>
          <w:r w:rsidRPr="00003107">
            <w:t>Job</w:t>
          </w:r>
        </w:p>
      </w:docPartBody>
    </w:docPart>
    <w:docPart>
      <w:docPartPr>
        <w:name w:val="37A8FC8350B34D349FAFF5E53D5A93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B7F1D8-3721-4D1D-9654-330AFCBD3EB9}"/>
      </w:docPartPr>
      <w:docPartBody>
        <w:p w:rsidR="00000000" w:rsidRDefault="00000000">
          <w:pPr>
            <w:pStyle w:val="37A8FC8350B34D349FAFF5E53D5A9339"/>
          </w:pPr>
          <w:r w:rsidRPr="00AC38E8">
            <w:t>100</w:t>
          </w:r>
        </w:p>
      </w:docPartBody>
    </w:docPart>
    <w:docPart>
      <w:docPartPr>
        <w:name w:val="D73CE0698BF64DFBAE0BB930DC1AA1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1CEEDE-1A90-4C37-9C4E-D9611E4A9DF7}"/>
      </w:docPartPr>
      <w:docPartBody>
        <w:p w:rsidR="00000000" w:rsidRDefault="00000000">
          <w:pPr>
            <w:pStyle w:val="D73CE0698BF64DFBAE0BB930DC1AA1E8"/>
          </w:pPr>
          <w:r w:rsidRPr="00AC38E8">
            <w:t>Credit</w:t>
          </w:r>
        </w:p>
      </w:docPartBody>
    </w:docPart>
    <w:docPart>
      <w:docPartPr>
        <w:name w:val="4234B19BE29441D9A4514D84624B3C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F90CA7-075D-46A3-A1E3-7E47F1F6CDD7}"/>
      </w:docPartPr>
      <w:docPartBody>
        <w:p w:rsidR="00000000" w:rsidRDefault="00000000">
          <w:pPr>
            <w:pStyle w:val="4234B19BE29441D9A4514D84624B3CEA"/>
          </w:pPr>
          <w:r w:rsidRPr="00AC38E8">
            <w:t>Bike tire order</w:t>
          </w:r>
        </w:p>
      </w:docPartBody>
    </w:docPart>
    <w:docPart>
      <w:docPartPr>
        <w:name w:val="1014009687714FA0A49C7A396677D0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A84CCD-8BC7-4F09-8607-7905B8C93B64}"/>
      </w:docPartPr>
      <w:docPartBody>
        <w:p w:rsidR="00000000" w:rsidRDefault="00000000">
          <w:pPr>
            <w:pStyle w:val="1014009687714FA0A49C7A396677D095"/>
          </w:pPr>
          <w:r w:rsidRPr="00CC3407">
            <w:t>Qty</w:t>
          </w:r>
        </w:p>
      </w:docPartBody>
    </w:docPart>
    <w:docPart>
      <w:docPartPr>
        <w:name w:val="002A97498A774B8D850F904E915B8E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73A512-CAF5-454C-BABC-8AB0288230D0}"/>
      </w:docPartPr>
      <w:docPartBody>
        <w:p w:rsidR="00000000" w:rsidRDefault="00000000">
          <w:pPr>
            <w:pStyle w:val="002A97498A774B8D850F904E915B8E3D"/>
          </w:pPr>
          <w:r w:rsidRPr="00CC3407">
            <w:t>Item #</w:t>
          </w:r>
        </w:p>
      </w:docPartBody>
    </w:docPart>
    <w:docPart>
      <w:docPartPr>
        <w:name w:val="E5B5179BC67D4AA488368C3833B7D7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E1B005-05DA-4518-A932-911D7CEB21F9}"/>
      </w:docPartPr>
      <w:docPartBody>
        <w:p w:rsidR="00000000" w:rsidRDefault="00000000">
          <w:pPr>
            <w:pStyle w:val="E5B5179BC67D4AA488368C3833B7D7C3"/>
          </w:pPr>
          <w:r w:rsidRPr="00CC3407">
            <w:t>Description</w:t>
          </w:r>
        </w:p>
      </w:docPartBody>
    </w:docPart>
    <w:docPart>
      <w:docPartPr>
        <w:name w:val="210E9B700CEA42359F009927E1ACC1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5D7196-4CF5-4B0F-BE4D-BEAD94EEA5BD}"/>
      </w:docPartPr>
      <w:docPartBody>
        <w:p w:rsidR="00000000" w:rsidRDefault="00000000">
          <w:pPr>
            <w:pStyle w:val="210E9B700CEA42359F009927E1ACC102"/>
          </w:pPr>
          <w:r w:rsidRPr="00CC3407">
            <w:t>Unit Price</w:t>
          </w:r>
        </w:p>
      </w:docPartBody>
    </w:docPart>
    <w:docPart>
      <w:docPartPr>
        <w:name w:val="9BF39222E12D455D8389AE84592038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0C67BB-E383-4299-A0FE-4BD5456C6238}"/>
      </w:docPartPr>
      <w:docPartBody>
        <w:p w:rsidR="00000000" w:rsidRDefault="00000000">
          <w:pPr>
            <w:pStyle w:val="9BF39222E12D455D8389AE84592038EE"/>
          </w:pPr>
          <w:r w:rsidRPr="00CC3407">
            <w:t>Discount</w:t>
          </w:r>
        </w:p>
      </w:docPartBody>
    </w:docPart>
    <w:docPart>
      <w:docPartPr>
        <w:name w:val="630C77F22B264A46BD425CF2898B14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2B4984-FCAF-4FAC-AD7A-F62A1730CB5A}"/>
      </w:docPartPr>
      <w:docPartBody>
        <w:p w:rsidR="00000000" w:rsidRDefault="00000000">
          <w:pPr>
            <w:pStyle w:val="630C77F22B264A46BD425CF2898B144F"/>
          </w:pPr>
          <w:r w:rsidRPr="00CC3407">
            <w:t>Line Total</w:t>
          </w:r>
        </w:p>
      </w:docPartBody>
    </w:docPart>
    <w:docPart>
      <w:docPartPr>
        <w:name w:val="35CA4A2E22B24BF2A5D77C649B60FB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C36877-1DF7-4752-8585-3F7AB6344541}"/>
      </w:docPartPr>
      <w:docPartBody>
        <w:p w:rsidR="00000000" w:rsidRDefault="00000000">
          <w:pPr>
            <w:pStyle w:val="35CA4A2E22B24BF2A5D77C649B60FBDE"/>
          </w:pPr>
          <w:r w:rsidRPr="00AC38E8">
            <w:t>100</w:t>
          </w:r>
        </w:p>
      </w:docPartBody>
    </w:docPart>
    <w:docPart>
      <w:docPartPr>
        <w:name w:val="160D33A6771C45048EBBE9A914F5F8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D0C15D-A82A-4387-801B-EDE4F6988A3F}"/>
      </w:docPartPr>
      <w:docPartBody>
        <w:p w:rsidR="00000000" w:rsidRDefault="00000000">
          <w:pPr>
            <w:pStyle w:val="160D33A6771C45048EBBE9A914F5F89C"/>
          </w:pPr>
          <w:r w:rsidRPr="00AC38E8">
            <w:t>A23</w:t>
          </w:r>
        </w:p>
      </w:docPartBody>
    </w:docPart>
    <w:docPart>
      <w:docPartPr>
        <w:name w:val="A3BF6AA528BC4AD4A70DFD4D88A376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704AB9-4D08-4F52-A95D-0E61A674AF97}"/>
      </w:docPartPr>
      <w:docPartBody>
        <w:p w:rsidR="00000000" w:rsidRDefault="00000000">
          <w:pPr>
            <w:pStyle w:val="A3BF6AA528BC4AD4A70DFD4D88A37620"/>
          </w:pPr>
          <w:r w:rsidRPr="00AC38E8">
            <w:t>Mountain bike tires</w:t>
          </w:r>
        </w:p>
      </w:docPartBody>
    </w:docPart>
    <w:docPart>
      <w:docPartPr>
        <w:name w:val="7DB8F1EA3273449AA4D6610878241A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B2CBBA-60C3-4288-AC71-2FD848A43F1A}"/>
      </w:docPartPr>
      <w:docPartBody>
        <w:p w:rsidR="00000000" w:rsidRDefault="00000000">
          <w:pPr>
            <w:pStyle w:val="7DB8F1EA3273449AA4D6610878241A74"/>
          </w:pPr>
          <w:r w:rsidRPr="00AC38E8">
            <w:t>$6.00</w:t>
          </w:r>
        </w:p>
      </w:docPartBody>
    </w:docPart>
    <w:docPart>
      <w:docPartPr>
        <w:name w:val="1405A951505F4B31B2EF3524705078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0F7F9B-E6B1-41A0-B0BF-BEB7DC1E6955}"/>
      </w:docPartPr>
      <w:docPartBody>
        <w:p w:rsidR="00000000" w:rsidRDefault="00000000">
          <w:pPr>
            <w:pStyle w:val="1405A951505F4B31B2EF35247050787B"/>
          </w:pPr>
          <w:r w:rsidRPr="00AC38E8">
            <w:t>$10.00</w:t>
          </w:r>
        </w:p>
      </w:docPartBody>
    </w:docPart>
    <w:docPart>
      <w:docPartPr>
        <w:name w:val="7FFC2504B3E9467C85F2423A31A84D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889966-4FD6-4851-BFE8-6C34BAD28230}"/>
      </w:docPartPr>
      <w:docPartBody>
        <w:p w:rsidR="00000000" w:rsidRDefault="00000000">
          <w:pPr>
            <w:pStyle w:val="7FFC2504B3E9467C85F2423A31A84D98"/>
          </w:pPr>
          <w:r w:rsidRPr="00AC38E8">
            <w:t>$600.00</w:t>
          </w:r>
        </w:p>
      </w:docPartBody>
    </w:docPart>
    <w:docPart>
      <w:docPartPr>
        <w:name w:val="49429B4FB21E4988AC5EC54ADD50F5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1FDD62-DEE5-48DD-B342-B976A010538F}"/>
      </w:docPartPr>
      <w:docPartBody>
        <w:p w:rsidR="00000000" w:rsidRDefault="00000000">
          <w:pPr>
            <w:pStyle w:val="49429B4FB21E4988AC5EC54ADD50F5B5"/>
          </w:pPr>
          <w:r w:rsidRPr="00AC38E8">
            <w:t>100</w:t>
          </w:r>
        </w:p>
      </w:docPartBody>
    </w:docPart>
    <w:docPart>
      <w:docPartPr>
        <w:name w:val="03458FB120444FB18327E27BA7736D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AC1D8B-C2C7-4F00-BD7C-4EF4A4D62AEE}"/>
      </w:docPartPr>
      <w:docPartBody>
        <w:p w:rsidR="00000000" w:rsidRDefault="00000000">
          <w:pPr>
            <w:pStyle w:val="03458FB120444FB18327E27BA7736D03"/>
          </w:pPr>
          <w:r w:rsidRPr="00AC38E8">
            <w:t xml:space="preserve">A26 </w:t>
          </w:r>
        </w:p>
      </w:docPartBody>
    </w:docPart>
    <w:docPart>
      <w:docPartPr>
        <w:name w:val="A4280F4F9DF348CCBEF71C5AFA0718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A1C632-B3AC-48D2-BDF1-1F170635C701}"/>
      </w:docPartPr>
      <w:docPartBody>
        <w:p w:rsidR="00000000" w:rsidRDefault="00000000">
          <w:pPr>
            <w:pStyle w:val="A4280F4F9DF348CCBEF71C5AFA071800"/>
          </w:pPr>
          <w:r w:rsidRPr="00AC38E8">
            <w:t>Road bike tires</w:t>
          </w:r>
        </w:p>
      </w:docPartBody>
    </w:docPart>
    <w:docPart>
      <w:docPartPr>
        <w:name w:val="F97BD6404CD64F71B6ABB27091F9FB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163E62-9C95-4BED-86B1-06A5B3234951}"/>
      </w:docPartPr>
      <w:docPartBody>
        <w:p w:rsidR="00000000" w:rsidRDefault="00000000">
          <w:pPr>
            <w:pStyle w:val="F97BD6404CD64F71B6ABB27091F9FBD2"/>
          </w:pPr>
          <w:r w:rsidRPr="00AC38E8">
            <w:t>$8.00</w:t>
          </w:r>
        </w:p>
      </w:docPartBody>
    </w:docPart>
    <w:docPart>
      <w:docPartPr>
        <w:name w:val="EDF07BC96C854DD5930560C9F031F5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BFBFC6-AF1B-4602-9372-B16AE4D89F17}"/>
      </w:docPartPr>
      <w:docPartBody>
        <w:p w:rsidR="00000000" w:rsidRDefault="00000000">
          <w:pPr>
            <w:pStyle w:val="EDF07BC96C854DD5930560C9F031F577"/>
          </w:pPr>
          <w:r w:rsidRPr="00AC38E8">
            <w:t>$30.00</w:t>
          </w:r>
        </w:p>
      </w:docPartBody>
    </w:docPart>
    <w:docPart>
      <w:docPartPr>
        <w:name w:val="30C22D2663F74F65A89D6A74F3C24B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5EF38C-9AF4-4B53-89B7-34A8B373E1F8}"/>
      </w:docPartPr>
      <w:docPartBody>
        <w:p w:rsidR="00000000" w:rsidRDefault="00000000">
          <w:pPr>
            <w:pStyle w:val="30C22D2663F74F65A89D6A74F3C24B6D"/>
          </w:pPr>
          <w:r w:rsidRPr="00AC38E8">
            <w:t>$800.00</w:t>
          </w:r>
        </w:p>
      </w:docPartBody>
    </w:docPart>
    <w:docPart>
      <w:docPartPr>
        <w:name w:val="453E207F68524514AAA9201DE1FC47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1B1B9E-B5E2-4693-81DB-EC9C03190242}"/>
      </w:docPartPr>
      <w:docPartBody>
        <w:p w:rsidR="00000000" w:rsidRDefault="00000000">
          <w:pPr>
            <w:pStyle w:val="453E207F68524514AAA9201DE1FC4730"/>
          </w:pPr>
          <w:r w:rsidRPr="00AC38E8">
            <w:t>Total discount</w:t>
          </w:r>
        </w:p>
      </w:docPartBody>
    </w:docPart>
    <w:docPart>
      <w:docPartPr>
        <w:name w:val="8BB3BD792D154D94BFDCA7D83E2D7B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0B860E-8F72-483E-BA51-27E3FD410D5D}"/>
      </w:docPartPr>
      <w:docPartBody>
        <w:p w:rsidR="00000000" w:rsidRDefault="00000000">
          <w:pPr>
            <w:pStyle w:val="8BB3BD792D154D94BFDCA7D83E2D7B5B"/>
          </w:pPr>
          <w:r w:rsidRPr="00AC38E8">
            <w:t>$40.00</w:t>
          </w:r>
        </w:p>
      </w:docPartBody>
    </w:docPart>
    <w:docPart>
      <w:docPartPr>
        <w:name w:val="6D3FF961376542459EF92C1FD6C31D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3EA4EC-7658-4D1E-BA1F-27C1A10A0378}"/>
      </w:docPartPr>
      <w:docPartBody>
        <w:p w:rsidR="00000000" w:rsidRDefault="00000000">
          <w:pPr>
            <w:pStyle w:val="6D3FF961376542459EF92C1FD6C31D6C"/>
          </w:pPr>
          <w:r w:rsidRPr="00AC38E8">
            <w:t>$1400.00</w:t>
          </w:r>
        </w:p>
      </w:docPartBody>
    </w:docPart>
    <w:docPart>
      <w:docPartPr>
        <w:name w:val="F1E6EBA3CB8B4BB58B2C9D539A24C1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248550-CA4C-43C3-9485-2FDB22222695}"/>
      </w:docPartPr>
      <w:docPartBody>
        <w:p w:rsidR="00000000" w:rsidRDefault="00000000">
          <w:pPr>
            <w:pStyle w:val="F1E6EBA3CB8B4BB58B2C9D539A24C1AC"/>
          </w:pPr>
          <w:r w:rsidRPr="002F1D64">
            <w:t>Subtotal</w:t>
          </w:r>
        </w:p>
      </w:docPartBody>
    </w:docPart>
    <w:docPart>
      <w:docPartPr>
        <w:name w:val="C25CBB94A4F1426F9735FE91691D0B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691B43-385E-4213-A786-F294869C3045}"/>
      </w:docPartPr>
      <w:docPartBody>
        <w:p w:rsidR="00000000" w:rsidRDefault="00000000">
          <w:pPr>
            <w:pStyle w:val="C25CBB94A4F1426F9735FE91691D0B61"/>
          </w:pPr>
          <w:r w:rsidRPr="00AC38E8">
            <w:t>$1360.00</w:t>
          </w:r>
        </w:p>
      </w:docPartBody>
    </w:docPart>
    <w:docPart>
      <w:docPartPr>
        <w:name w:val="B40C188CE353494981B7C111FF7877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086683-3E77-4725-A7DA-37C17CFCE08D}"/>
      </w:docPartPr>
      <w:docPartBody>
        <w:p w:rsidR="00000000" w:rsidRDefault="00000000">
          <w:pPr>
            <w:pStyle w:val="B40C188CE353494981B7C111FF7877E5"/>
          </w:pPr>
          <w:r w:rsidRPr="00AC38E8">
            <w:t>Sales tax</w:t>
          </w:r>
        </w:p>
      </w:docPartBody>
    </w:docPart>
    <w:docPart>
      <w:docPartPr>
        <w:name w:val="BBF68C6967224D17A357380F741A5D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1E18C2-0F88-4952-BDA6-D59DAA184E8E}"/>
      </w:docPartPr>
      <w:docPartBody>
        <w:p w:rsidR="00000000" w:rsidRDefault="00000000">
          <w:pPr>
            <w:pStyle w:val="BBF68C6967224D17A357380F741A5D1F"/>
          </w:pPr>
          <w:r w:rsidRPr="00AC38E8">
            <w:t>$84.00</w:t>
          </w:r>
        </w:p>
      </w:docPartBody>
    </w:docPart>
    <w:docPart>
      <w:docPartPr>
        <w:name w:val="5244ADC75EBF4C9EAA524AE408E87D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06136E-8884-4A88-9321-538F5A44F374}"/>
      </w:docPartPr>
      <w:docPartBody>
        <w:p w:rsidR="00000000" w:rsidRDefault="00000000">
          <w:pPr>
            <w:pStyle w:val="5244ADC75EBF4C9EAA524AE408E87D8E"/>
          </w:pPr>
          <w:r w:rsidRPr="002F1D64">
            <w:t>Total</w:t>
          </w:r>
        </w:p>
      </w:docPartBody>
    </w:docPart>
    <w:docPart>
      <w:docPartPr>
        <w:name w:val="1959C85414F644D0B029742B744458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AD8525-7661-40CA-A40E-32A9CB703A10}"/>
      </w:docPartPr>
      <w:docPartBody>
        <w:p w:rsidR="00000000" w:rsidRDefault="00000000">
          <w:pPr>
            <w:pStyle w:val="1959C85414F644D0B029742B744458A6"/>
          </w:pPr>
          <w:r w:rsidRPr="00AC38E8">
            <w:t>$1444.00</w:t>
          </w:r>
        </w:p>
      </w:docPartBody>
    </w:docPart>
    <w:docPart>
      <w:docPartPr>
        <w:name w:val="596DA627C88B430890AD3F8E6EA645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AAD850-5F7F-45E6-810E-BDE8AFD297E0}"/>
      </w:docPartPr>
      <w:docPartBody>
        <w:p w:rsidR="00000000" w:rsidRDefault="00000000">
          <w:pPr>
            <w:pStyle w:val="596DA627C88B430890AD3F8E6EA64578"/>
          </w:pPr>
          <w:r w:rsidRPr="00AC38E8">
            <w:t>thank you for your business!</w:t>
          </w:r>
        </w:p>
      </w:docPartBody>
    </w:docPart>
    <w:docPart>
      <w:docPartPr>
        <w:name w:val="65F59442F8F64ADAAA5F4340C0F377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B550A3-9104-4731-A983-22072C65A210}"/>
      </w:docPartPr>
      <w:docPartBody>
        <w:p w:rsidR="00000000" w:rsidRDefault="00000000">
          <w:pPr>
            <w:pStyle w:val="65F59442F8F64ADAAA5F4340C0F377B4"/>
          </w:pPr>
          <w:r w:rsidRPr="000F688B">
            <w:t>Adventure Cycle Works</w:t>
          </w:r>
        </w:p>
      </w:docPartBody>
    </w:docPart>
    <w:docPart>
      <w:docPartPr>
        <w:name w:val="40960BBAA18648389B86F0D348B72A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E92DDA-D3B4-4B95-A627-2CE704335D39}"/>
      </w:docPartPr>
      <w:docPartBody>
        <w:p w:rsidR="00000000" w:rsidRDefault="00000000">
          <w:pPr>
            <w:pStyle w:val="40960BBAA18648389B86F0D348B72ABA"/>
          </w:pPr>
          <w:r w:rsidRPr="000F688B">
            <w:t>987 6th Ave</w:t>
          </w:r>
        </w:p>
      </w:docPartBody>
    </w:docPart>
    <w:docPart>
      <w:docPartPr>
        <w:name w:val="D4D0BFBB437A427DB23ABB04821B68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11CDED-6439-457C-83E6-1950D0E5762A}"/>
      </w:docPartPr>
      <w:docPartBody>
        <w:p w:rsidR="00000000" w:rsidRDefault="00000000">
          <w:pPr>
            <w:pStyle w:val="D4D0BFBB437A427DB23ABB04821B6866"/>
          </w:pPr>
          <w:r w:rsidRPr="000F688B">
            <w:t>P (201) 555-0110</w:t>
          </w:r>
        </w:p>
      </w:docPartBody>
    </w:docPart>
    <w:docPart>
      <w:docPartPr>
        <w:name w:val="09698BF4D9DC4E40AD766803E52CB6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3B3B27-6979-4502-BB29-4C57CBAFCFE4}"/>
      </w:docPartPr>
      <w:docPartBody>
        <w:p w:rsidR="00000000" w:rsidRDefault="00000000">
          <w:pPr>
            <w:pStyle w:val="09698BF4D9DC4E40AD766803E52CB64C"/>
          </w:pPr>
          <w:r w:rsidRPr="000F688B">
            <w:t>adventure@example.com</w:t>
          </w:r>
        </w:p>
      </w:docPartBody>
    </w:docPart>
    <w:docPart>
      <w:docPartPr>
        <w:name w:val="C52F9FDC99B647678E43294D0D2C4C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0B5365-8578-4110-BC7F-FAFAC72ACA58}"/>
      </w:docPartPr>
      <w:docPartBody>
        <w:p w:rsidR="00000000" w:rsidRDefault="00000000">
          <w:pPr>
            <w:pStyle w:val="C52F9FDC99B647678E43294D0D2C4C2F"/>
          </w:pPr>
          <w:r w:rsidRPr="000F688B">
            <w:t>Santa Fe, NM 98765</w:t>
          </w:r>
        </w:p>
      </w:docPartBody>
    </w:docPart>
    <w:docPart>
      <w:docPartPr>
        <w:name w:val="AA51DDCFCDDB489A811120F55369C3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8FB613-0D2E-4F44-B0FC-1F791317EDD1}"/>
      </w:docPartPr>
      <w:docPartBody>
        <w:p w:rsidR="00000000" w:rsidRDefault="00000000">
          <w:pPr>
            <w:pStyle w:val="AA51DDCFCDDB489A811120F55369C3DB"/>
          </w:pPr>
          <w:r w:rsidRPr="000F688B">
            <w:t>F (201) 555-0111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037"/>
    <w:rsid w:val="00490037"/>
    <w:rsid w:val="00F95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AABF34D6DA64E16A0781107E213DE29">
    <w:name w:val="FAABF34D6DA64E16A0781107E213DE29"/>
  </w:style>
  <w:style w:type="paragraph" w:customStyle="1" w:styleId="E3198072396A4CD9A40820B1A5C4BAF0">
    <w:name w:val="E3198072396A4CD9A40820B1A5C4BAF0"/>
  </w:style>
  <w:style w:type="paragraph" w:customStyle="1" w:styleId="ColumnHeadings">
    <w:name w:val="Column Headings"/>
    <w:basedOn w:val="Normal"/>
    <w:link w:val="ColumnHeadingsChar"/>
    <w:uiPriority w:val="99"/>
    <w:qFormat/>
    <w:pPr>
      <w:spacing w:after="0" w:line="240" w:lineRule="auto"/>
    </w:pPr>
    <w:rPr>
      <w:rFonts w:eastAsia="Times New Roman" w:cs="Times New Roman"/>
      <w:b/>
      <w:caps/>
      <w:color w:val="000000" w:themeColor="text1"/>
      <w:spacing w:val="20"/>
      <w:kern w:val="0"/>
      <w:sz w:val="16"/>
      <w:szCs w:val="16"/>
      <w14:ligatures w14:val="none"/>
    </w:rPr>
  </w:style>
  <w:style w:type="character" w:customStyle="1" w:styleId="ColumnHeadingsChar">
    <w:name w:val="Column Headings Char"/>
    <w:basedOn w:val="DefaultParagraphFont"/>
    <w:link w:val="ColumnHeadings"/>
    <w:uiPriority w:val="99"/>
    <w:rPr>
      <w:rFonts w:eastAsia="Times New Roman" w:cs="Times New Roman"/>
      <w:b/>
      <w:caps/>
      <w:color w:val="000000" w:themeColor="text1"/>
      <w:spacing w:val="20"/>
      <w:kern w:val="0"/>
      <w:sz w:val="16"/>
      <w:szCs w:val="16"/>
      <w14:ligatures w14:val="none"/>
    </w:rPr>
  </w:style>
  <w:style w:type="paragraph" w:customStyle="1" w:styleId="C4150A52F9BD4070AEE46AA4B37280B2">
    <w:name w:val="C4150A52F9BD4070AEE46AA4B37280B2"/>
  </w:style>
  <w:style w:type="paragraph" w:customStyle="1" w:styleId="0EB1CB362E2B41F9B233F7842C8DA5E1">
    <w:name w:val="0EB1CB362E2B41F9B233F7842C8DA5E1"/>
  </w:style>
  <w:style w:type="paragraph" w:customStyle="1" w:styleId="8F411CD7A5D54368B8D94E6D0130759B">
    <w:name w:val="8F411CD7A5D54368B8D94E6D0130759B"/>
  </w:style>
  <w:style w:type="paragraph" w:customStyle="1" w:styleId="49511634ED1D44579EC229AEAFC68806">
    <w:name w:val="49511634ED1D44579EC229AEAFC68806"/>
  </w:style>
  <w:style w:type="paragraph" w:customStyle="1" w:styleId="EB03139A3FB04CF58F9BD91987C8B448">
    <w:name w:val="EB03139A3FB04CF58F9BD91987C8B448"/>
  </w:style>
  <w:style w:type="paragraph" w:customStyle="1" w:styleId="8239C6EF43274775A639C8922E971A6B">
    <w:name w:val="8239C6EF43274775A639C8922E971A6B"/>
  </w:style>
  <w:style w:type="paragraph" w:customStyle="1" w:styleId="F625F4F684B740E7812DB746E4C1FDED">
    <w:name w:val="F625F4F684B740E7812DB746E4C1FDED"/>
  </w:style>
  <w:style w:type="paragraph" w:customStyle="1" w:styleId="EB179ECEDD1D44B6885C645FF13C2264">
    <w:name w:val="EB179ECEDD1D44B6885C645FF13C2264"/>
  </w:style>
  <w:style w:type="paragraph" w:customStyle="1" w:styleId="D8C76854105F4590876FBC11564886F0">
    <w:name w:val="D8C76854105F4590876FBC11564886F0"/>
  </w:style>
  <w:style w:type="paragraph" w:customStyle="1" w:styleId="9A5F46FA50D4478A8F337AE218FE987C">
    <w:name w:val="9A5F46FA50D4478A8F337AE218FE987C"/>
  </w:style>
  <w:style w:type="paragraph" w:customStyle="1" w:styleId="D51207D3CE724EB682B401799F05C89A">
    <w:name w:val="D51207D3CE724EB682B401799F05C89A"/>
  </w:style>
  <w:style w:type="paragraph" w:customStyle="1" w:styleId="A2774BEB65EE4732A39284892C529E99">
    <w:name w:val="A2774BEB65EE4732A39284892C529E99"/>
  </w:style>
  <w:style w:type="paragraph" w:customStyle="1" w:styleId="8D457FBAEA3E45B19149AE50DA1C57BE">
    <w:name w:val="8D457FBAEA3E45B19149AE50DA1C57BE"/>
  </w:style>
  <w:style w:type="paragraph" w:customStyle="1" w:styleId="438514DF66A44A14977177AADCE67781">
    <w:name w:val="438514DF66A44A14977177AADCE67781"/>
  </w:style>
  <w:style w:type="paragraph" w:customStyle="1" w:styleId="1877D52C732A4E6BAAFF764A685FF5BD">
    <w:name w:val="1877D52C732A4E6BAAFF764A685FF5BD"/>
  </w:style>
  <w:style w:type="paragraph" w:customStyle="1" w:styleId="37A8FC8350B34D349FAFF5E53D5A9339">
    <w:name w:val="37A8FC8350B34D349FAFF5E53D5A9339"/>
  </w:style>
  <w:style w:type="paragraph" w:customStyle="1" w:styleId="D73CE0698BF64DFBAE0BB930DC1AA1E8">
    <w:name w:val="D73CE0698BF64DFBAE0BB930DC1AA1E8"/>
  </w:style>
  <w:style w:type="paragraph" w:customStyle="1" w:styleId="4234B19BE29441D9A4514D84624B3CEA">
    <w:name w:val="4234B19BE29441D9A4514D84624B3CEA"/>
  </w:style>
  <w:style w:type="paragraph" w:customStyle="1" w:styleId="1014009687714FA0A49C7A396677D095">
    <w:name w:val="1014009687714FA0A49C7A396677D095"/>
  </w:style>
  <w:style w:type="paragraph" w:customStyle="1" w:styleId="002A97498A774B8D850F904E915B8E3D">
    <w:name w:val="002A97498A774B8D850F904E915B8E3D"/>
  </w:style>
  <w:style w:type="paragraph" w:customStyle="1" w:styleId="E5B5179BC67D4AA488368C3833B7D7C3">
    <w:name w:val="E5B5179BC67D4AA488368C3833B7D7C3"/>
  </w:style>
  <w:style w:type="paragraph" w:customStyle="1" w:styleId="210E9B700CEA42359F009927E1ACC102">
    <w:name w:val="210E9B700CEA42359F009927E1ACC102"/>
  </w:style>
  <w:style w:type="paragraph" w:customStyle="1" w:styleId="9BF39222E12D455D8389AE84592038EE">
    <w:name w:val="9BF39222E12D455D8389AE84592038EE"/>
  </w:style>
  <w:style w:type="paragraph" w:customStyle="1" w:styleId="630C77F22B264A46BD425CF2898B144F">
    <w:name w:val="630C77F22B264A46BD425CF2898B144F"/>
  </w:style>
  <w:style w:type="paragraph" w:customStyle="1" w:styleId="35CA4A2E22B24BF2A5D77C649B60FBDE">
    <w:name w:val="35CA4A2E22B24BF2A5D77C649B60FBDE"/>
  </w:style>
  <w:style w:type="paragraph" w:customStyle="1" w:styleId="160D33A6771C45048EBBE9A914F5F89C">
    <w:name w:val="160D33A6771C45048EBBE9A914F5F89C"/>
  </w:style>
  <w:style w:type="paragraph" w:customStyle="1" w:styleId="A3BF6AA528BC4AD4A70DFD4D88A37620">
    <w:name w:val="A3BF6AA528BC4AD4A70DFD4D88A37620"/>
  </w:style>
  <w:style w:type="paragraph" w:customStyle="1" w:styleId="7DB8F1EA3273449AA4D6610878241A74">
    <w:name w:val="7DB8F1EA3273449AA4D6610878241A74"/>
  </w:style>
  <w:style w:type="paragraph" w:customStyle="1" w:styleId="1405A951505F4B31B2EF35247050787B">
    <w:name w:val="1405A951505F4B31B2EF35247050787B"/>
  </w:style>
  <w:style w:type="paragraph" w:customStyle="1" w:styleId="7FFC2504B3E9467C85F2423A31A84D98">
    <w:name w:val="7FFC2504B3E9467C85F2423A31A84D98"/>
  </w:style>
  <w:style w:type="paragraph" w:customStyle="1" w:styleId="49429B4FB21E4988AC5EC54ADD50F5B5">
    <w:name w:val="49429B4FB21E4988AC5EC54ADD50F5B5"/>
  </w:style>
  <w:style w:type="paragraph" w:customStyle="1" w:styleId="03458FB120444FB18327E27BA7736D03">
    <w:name w:val="03458FB120444FB18327E27BA7736D03"/>
  </w:style>
  <w:style w:type="paragraph" w:customStyle="1" w:styleId="A4280F4F9DF348CCBEF71C5AFA071800">
    <w:name w:val="A4280F4F9DF348CCBEF71C5AFA071800"/>
  </w:style>
  <w:style w:type="paragraph" w:customStyle="1" w:styleId="F97BD6404CD64F71B6ABB27091F9FBD2">
    <w:name w:val="F97BD6404CD64F71B6ABB27091F9FBD2"/>
  </w:style>
  <w:style w:type="paragraph" w:customStyle="1" w:styleId="EDF07BC96C854DD5930560C9F031F577">
    <w:name w:val="EDF07BC96C854DD5930560C9F031F577"/>
  </w:style>
  <w:style w:type="paragraph" w:customStyle="1" w:styleId="30C22D2663F74F65A89D6A74F3C24B6D">
    <w:name w:val="30C22D2663F74F65A89D6A74F3C24B6D"/>
  </w:style>
  <w:style w:type="paragraph" w:customStyle="1" w:styleId="453E207F68524514AAA9201DE1FC4730">
    <w:name w:val="453E207F68524514AAA9201DE1FC4730"/>
  </w:style>
  <w:style w:type="paragraph" w:customStyle="1" w:styleId="8BB3BD792D154D94BFDCA7D83E2D7B5B">
    <w:name w:val="8BB3BD792D154D94BFDCA7D83E2D7B5B"/>
  </w:style>
  <w:style w:type="paragraph" w:customStyle="1" w:styleId="6D3FF961376542459EF92C1FD6C31D6C">
    <w:name w:val="6D3FF961376542459EF92C1FD6C31D6C"/>
  </w:style>
  <w:style w:type="paragraph" w:customStyle="1" w:styleId="F1E6EBA3CB8B4BB58B2C9D539A24C1AC">
    <w:name w:val="F1E6EBA3CB8B4BB58B2C9D539A24C1AC"/>
  </w:style>
  <w:style w:type="paragraph" w:customStyle="1" w:styleId="C25CBB94A4F1426F9735FE91691D0B61">
    <w:name w:val="C25CBB94A4F1426F9735FE91691D0B61"/>
  </w:style>
  <w:style w:type="paragraph" w:customStyle="1" w:styleId="B40C188CE353494981B7C111FF7877E5">
    <w:name w:val="B40C188CE353494981B7C111FF7877E5"/>
  </w:style>
  <w:style w:type="paragraph" w:customStyle="1" w:styleId="BBF68C6967224D17A357380F741A5D1F">
    <w:name w:val="BBF68C6967224D17A357380F741A5D1F"/>
  </w:style>
  <w:style w:type="paragraph" w:customStyle="1" w:styleId="5244ADC75EBF4C9EAA524AE408E87D8E">
    <w:name w:val="5244ADC75EBF4C9EAA524AE408E87D8E"/>
  </w:style>
  <w:style w:type="paragraph" w:customStyle="1" w:styleId="1959C85414F644D0B029742B744458A6">
    <w:name w:val="1959C85414F644D0B029742B744458A6"/>
  </w:style>
  <w:style w:type="paragraph" w:customStyle="1" w:styleId="596DA627C88B430890AD3F8E6EA64578">
    <w:name w:val="596DA627C88B430890AD3F8E6EA64578"/>
  </w:style>
  <w:style w:type="paragraph" w:customStyle="1" w:styleId="65F59442F8F64ADAAA5F4340C0F377B4">
    <w:name w:val="65F59442F8F64ADAAA5F4340C0F377B4"/>
  </w:style>
  <w:style w:type="paragraph" w:customStyle="1" w:styleId="40960BBAA18648389B86F0D348B72ABA">
    <w:name w:val="40960BBAA18648389B86F0D348B72ABA"/>
  </w:style>
  <w:style w:type="paragraph" w:customStyle="1" w:styleId="D4D0BFBB437A427DB23ABB04821B6866">
    <w:name w:val="D4D0BFBB437A427DB23ABB04821B6866"/>
  </w:style>
  <w:style w:type="paragraph" w:customStyle="1" w:styleId="09698BF4D9DC4E40AD766803E52CB64C">
    <w:name w:val="09698BF4D9DC4E40AD766803E52CB64C"/>
  </w:style>
  <w:style w:type="paragraph" w:customStyle="1" w:styleId="C52F9FDC99B647678E43294D0D2C4C2F">
    <w:name w:val="C52F9FDC99B647678E43294D0D2C4C2F"/>
  </w:style>
  <w:style w:type="paragraph" w:customStyle="1" w:styleId="AA51DDCFCDDB489A811120F55369C3DB">
    <w:name w:val="AA51DDCFCDDB489A811120F55369C3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TM02819030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86C0BD"/>
      </a:accent1>
      <a:accent2>
        <a:srgbClr val="DB647D"/>
      </a:accent2>
      <a:accent3>
        <a:srgbClr val="C69D49"/>
      </a:accent3>
      <a:accent4>
        <a:srgbClr val="FFDD31"/>
      </a:accent4>
      <a:accent5>
        <a:srgbClr val="4D59E1"/>
      </a:accent5>
      <a:accent6>
        <a:srgbClr val="D13230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9B5A495-675D-4D43-A311-559AE6C2263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2875CAE4-7870-4A69-ADD5-FC699F16E06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819346-E9B5-471B-9D5B-42BFE2CB4E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Business sales receipt.dotx</Template>
  <TotalTime>1</TotalTime>
  <Pages>1</Pages>
  <Words>95</Words>
  <Characters>500</Characters>
  <Application>Microsoft Office Word</Application>
  <DocSecurity>0</DocSecurity>
  <Lines>168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Will Cooper</dc:creator>
  <cp:lastModifiedBy>Will Cooper</cp:lastModifiedBy>
  <cp:revision>1</cp:revision>
  <dcterms:created xsi:type="dcterms:W3CDTF">2025-12-19T13:00:00Z</dcterms:created>
  <dcterms:modified xsi:type="dcterms:W3CDTF">2025-12-19T13:01:00Z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